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91294254"/>
    <w:p w14:paraId="1921805B" w14:textId="2C74A2CE" w:rsidR="003E0C8B" w:rsidRPr="003E0C8B" w:rsidRDefault="003E0C8B" w:rsidP="003E0C8B">
      <w:pPr>
        <w:pStyle w:val="Heading1"/>
        <w:rPr>
          <w:color w:val="BB0000"/>
        </w:rPr>
      </w:pPr>
      <w:r>
        <w:rPr>
          <w:noProof/>
          <w:color w:val="BB0000"/>
        </w:rPr>
        <mc:AlternateContent>
          <mc:Choice Requires="wpg">
            <w:drawing>
              <wp:anchor distT="0" distB="0" distL="114300" distR="114300" simplePos="0" relativeHeight="251647488" behindDoc="0" locked="0" layoutInCell="1" allowOverlap="1" wp14:anchorId="7F62CF8B" wp14:editId="53FF5CA3">
                <wp:simplePos x="0" y="0"/>
                <wp:positionH relativeFrom="column">
                  <wp:posOffset>0</wp:posOffset>
                </wp:positionH>
                <wp:positionV relativeFrom="paragraph">
                  <wp:posOffset>-30480</wp:posOffset>
                </wp:positionV>
                <wp:extent cx="6105525" cy="759460"/>
                <wp:effectExtent l="0" t="0" r="0" b="2540"/>
                <wp:wrapThrough wrapText="bothSides">
                  <wp:wrapPolygon edited="0">
                    <wp:start x="5751" y="0"/>
                    <wp:lineTo x="359" y="1445"/>
                    <wp:lineTo x="0" y="2167"/>
                    <wp:lineTo x="0" y="12281"/>
                    <wp:lineTo x="270" y="20950"/>
                    <wp:lineTo x="21476" y="20950"/>
                    <wp:lineTo x="21387" y="13003"/>
                    <wp:lineTo x="21476" y="9391"/>
                    <wp:lineTo x="21207" y="5779"/>
                    <wp:lineTo x="20398" y="0"/>
                    <wp:lineTo x="5751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759460"/>
                          <a:chOff x="0" y="0"/>
                          <a:chExt cx="6105525" cy="759460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6105525" cy="759460"/>
                            <a:chOff x="0" y="0"/>
                            <a:chExt cx="6105525" cy="75946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0480"/>
                              <a:ext cx="1457325" cy="5715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" name="Text Box 2"/>
                          <wps:cNvSpPr txBox="1"/>
                          <wps:spPr>
                            <a:xfrm>
                              <a:off x="1600200" y="0"/>
                              <a:ext cx="42291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C09E055" w14:textId="50DD28AB" w:rsidR="003E0C8B" w:rsidRPr="003E0C8B" w:rsidRDefault="003E0C8B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CÔNG TY TNHH M</w:t>
                                </w:r>
                                <w:r w:rsidRPr="003E0C8B">
                                  <w:rPr>
                                    <w:rFonts w:ascii="Cambria" w:hAnsi="Cambria" w:cs="Times New Roman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Ộ</w:t>
                                </w: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T THÀNH VIÊN EPMT</w:t>
                                </w:r>
                              </w:p>
                              <w:p w14:paraId="4CAC29DE" w14:textId="77777777" w:rsidR="003E0C8B" w:rsidRPr="003E0C8B" w:rsidRDefault="003E0C8B" w:rsidP="003E0C8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Text Box 4"/>
                          <wps:cNvSpPr txBox="1"/>
                          <wps:spPr>
                            <a:xfrm>
                              <a:off x="1485900" y="187960"/>
                              <a:ext cx="4619625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1C76A50" w14:textId="1FBA8DEB" w:rsidR="003E0C8B" w:rsidRPr="003E0C8B" w:rsidRDefault="003E0C8B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Địa chỉ: 43A đường An Nhơn, Phường 17, </w:t>
                                </w:r>
                                <w:r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Q.</w:t>
                                </w: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Gò Vấp, Tp. Hồ Chí Minh</w:t>
                                </w:r>
                              </w:p>
                              <w:p w14:paraId="7A46420C" w14:textId="77777777" w:rsidR="003E0C8B" w:rsidRPr="003E0C8B" w:rsidRDefault="003E0C8B" w:rsidP="003E0C8B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Điện thoại: (08) 66.797.357 - Email: </w:t>
                                </w:r>
                                <w:hyperlink r:id="rId12" w:history="1">
                                  <w:r w:rsidRPr="003E0C8B">
                                    <w:rPr>
                                      <w:rFonts w:ascii="Cambria" w:hAnsi="Cambria" w:cs="Tahoma"/>
                                      <w:color w:val="BB0000"/>
                                      <w:sz w:val="24"/>
                                      <w:szCs w:val="24"/>
                                    </w:rPr>
                                    <w:t>lienhe@epmt.vn</w:t>
                                  </w:r>
                                </w:hyperlink>
                              </w:p>
                              <w:p w14:paraId="0CF906A9" w14:textId="77777777" w:rsidR="003E0C8B" w:rsidRDefault="003E0C8B"/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Straight Connector 6"/>
                        <wps:cNvCnPr/>
                        <wps:spPr>
                          <a:xfrm>
                            <a:off x="114300" y="716280"/>
                            <a:ext cx="5943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group id="Group 7" o:spid="_x0000_s1026" style="position:absolute;left:0;text-align:left;margin-left:0;margin-top:-2.4pt;width:480.75pt;height:59.8pt;z-index:251647488" coordsize="61055,7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">
                <v:group id="Group 5" o:spid="_x0000_s1027" style="position:absolute;width:61055;height:7594" coordsize="61055,7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style="position:absolute;top:304;width:14573;height:5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iY0q+AAAA2gAAAA8AAABkcnMvZG93bnJldi54bWxET82KwjAQvgv7DmEWvGmqhyJdo4jLoogi&#10;1n2AoZltyjaT2sRa394Igqfh4/ud+bK3teio9ZVjBZNxAoK4cLriUsHv+Wc0A+EDssbaMSm4k4fl&#10;4mMwx0y7G5+oy0MpYgj7DBWYEJpMSl8YsujHriGO3J9rLYYI21LqFm8x3NZymiSptFhxbDDY0NpQ&#10;8Z9frQJPXb1LiuBNfrkcv0+TdL85pEoNP/vVF4hAfXiLX+6tjvPh+crzysU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HIiY0q+AAAA2gAAAA8AAAAAAAAAAAAAAAAAnwIAAGRy&#10;cy9kb3ducmV2LnhtbFBLBQYAAAAABAAEAPcAAACKAwAAAAA=&#10;">
                    <v:imagedata r:id="rId13" o:title="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left:16002;width:4229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  <v:textbox>
                      <w:txbxContent>
                        <w:p w14:paraId="0C09E055" w14:textId="50DD28AB" w:rsidR="003E0C8B" w:rsidRPr="003E0C8B" w:rsidRDefault="003E0C8B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CÔNG TY TNHH M</w:t>
                          </w:r>
                          <w:r w:rsidRPr="003E0C8B">
                            <w:rPr>
                              <w:rFonts w:ascii="Cambria" w:hAnsi="Cambria" w:cs="Times New Roman"/>
                              <w:b/>
                              <w:color w:val="BB0000"/>
                              <w:sz w:val="28"/>
                              <w:szCs w:val="28"/>
                            </w:rPr>
                            <w:t>Ộ</w:t>
                          </w: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T THÀNH VIÊN EPMT</w:t>
                          </w:r>
                        </w:p>
                        <w:p w14:paraId="4CAC29DE" w14:textId="77777777" w:rsidR="003E0C8B" w:rsidRPr="003E0C8B" w:rsidRDefault="003E0C8B" w:rsidP="003E0C8B">
                          <w:pPr>
                            <w:jc w:val="center"/>
                            <w:rPr>
                              <w:rFonts w:ascii="Cambria" w:hAnsi="Cambria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4" o:spid="_x0000_s1030" type="#_x0000_t202" style="position:absolute;left:14859;top:1879;width:46196;height:57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mN+MYA&#10;AADaAAAADwAAAGRycy9kb3ducmV2LnhtbESPQWvCQBSE74X+h+UVepG6MUopqauIYhEUS9MeenzN&#10;viZps2/D7hqjv74rCD0OM/MNM533phEdOV9bVjAaJiCIC6trLhV8vK8fnkD4gKyxsUwKTuRhPru9&#10;mWKm7ZHfqMtDKSKEfYYKqhDaTEpfVGTQD21LHL1v6wyGKF0ptcNjhJtGpknyKA3WHBcqbGlZUfGb&#10;H4yC86vb2TTdvYy+Psd1F1aDn/12r9T9Xb94BhGoD//ha3ujFUzgciXeAD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BmN+MYAAADaAAAADwAAAAAAAAAAAAAAAACYAgAAZHJz&#10;L2Rvd25yZXYueG1sUEsFBgAAAAAEAAQA9QAAAIsDAAAAAA==&#10;" filled="f" stroked="f">
                    <v:textbox>
                      <w:txbxContent>
                        <w:p w14:paraId="21C76A50" w14:textId="1FBA8DEB" w:rsidR="003E0C8B" w:rsidRPr="003E0C8B" w:rsidRDefault="003E0C8B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Địa chỉ: 43A đường An Nhơn, Phường 17, </w:t>
                          </w:r>
                          <w:r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Q.</w:t>
                          </w: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Gò Vấp, Tp. Hồ Chí Minh</w:t>
                          </w:r>
                        </w:p>
                        <w:p w14:paraId="7A46420C" w14:textId="77777777" w:rsidR="003E0C8B" w:rsidRPr="003E0C8B" w:rsidRDefault="003E0C8B" w:rsidP="003E0C8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Điện thoại: (08) 66.797.357 - Email: </w:t>
                          </w:r>
                          <w:hyperlink r:id="rId14" w:history="1">
                            <w:r w:rsidRPr="003E0C8B">
                              <w:rPr>
                                <w:rFonts w:ascii="Cambria" w:hAnsi="Cambria" w:cs="Tahoma"/>
                                <w:color w:val="BB0000"/>
                                <w:sz w:val="24"/>
                                <w:szCs w:val="24"/>
                              </w:rPr>
                              <w:t>lienhe@epmt.vn</w:t>
                            </w:r>
                          </w:hyperlink>
                        </w:p>
                        <w:p w14:paraId="0CF906A9" w14:textId="77777777" w:rsidR="003E0C8B" w:rsidRDefault="003E0C8B"/>
                      </w:txbxContent>
                    </v:textbox>
                  </v:shape>
                </v:group>
                <v:line id="Straight Connector 6" o:spid="_x0000_s1031" style="position:absolute;visibility:visible;mso-wrap-style:square" from="1143,7162" to="60579,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f5m8EAAADaAAAADwAAAGRycy9kb3ducmV2LnhtbESPT4vCMBTE74LfITxhb5rqoUg1igjK&#10;XqSsf6/P5tkWm5duE233228EweMwM79h5svOVOJJjSstKxiPIhDEmdUl5wqOh81wCsJ5ZI2VZVLw&#10;Rw6Wi35vjom2Lf/Qc+9zESDsElRQeF8nUrqsIINuZGvi4N1sY9AH2eRSN9gGuKnkJIpiabDksFBg&#10;TeuCsvv+YRRM0tRcbtfxr9a7OE/Pp0q225NSX4NuNQPhqfOf8Lv9rRXE8LoSboBc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E1/mbwQAAANoAAAAPAAAAAAAAAAAAAAAA&#10;AKECAABkcnMvZG93bnJldi54bWxQSwUGAAAAAAQABAD5AAAAjwMAAAAA&#10;" strokecolor="#f24f4f [3204]" strokeweight="1pt">
                  <v:stroke joinstyle="miter"/>
                </v:line>
                <w10:wrap type="through"/>
              </v:group>
            </w:pict>
          </mc:Fallback>
        </mc:AlternateContent>
      </w:r>
    </w:p>
    <w:p w14:paraId="3545DD35" w14:textId="6FF1C2E3" w:rsidR="003E0C8B" w:rsidRPr="003E0C8B" w:rsidRDefault="003E0C8B" w:rsidP="003E0C8B">
      <w:pPr>
        <w:pStyle w:val="Heading1"/>
        <w:rPr>
          <w:color w:val="BB0000"/>
        </w:rPr>
      </w:pPr>
    </w:p>
    <w:p w14:paraId="50316C01" w14:textId="4D0DDCCE" w:rsidR="003E0C8B" w:rsidRPr="003E0C8B" w:rsidRDefault="00125F45" w:rsidP="003E0C8B">
      <w:pPr>
        <w:pStyle w:val="Heading1"/>
        <w:rPr>
          <w:color w:val="BB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3819BB9" wp14:editId="27DCA880">
                <wp:simplePos x="0" y="0"/>
                <wp:positionH relativeFrom="column">
                  <wp:posOffset>342900</wp:posOffset>
                </wp:positionH>
                <wp:positionV relativeFrom="paragraph">
                  <wp:posOffset>348615</wp:posOffset>
                </wp:positionV>
                <wp:extent cx="5253355" cy="1442085"/>
                <wp:effectExtent l="0" t="0" r="0" b="5715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3355" cy="1442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54EB019B" w14:textId="77777777" w:rsidR="00DB380E" w:rsidRPr="00227729" w:rsidRDefault="00DB380E" w:rsidP="003E0C8B">
                            <w:pPr>
                              <w:pStyle w:val="Heading1"/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</w:pP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H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ƯỚ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NG D</w:t>
                            </w:r>
                            <w:r w:rsidRPr="00227729">
                              <w:rPr>
                                <w:rFonts w:ascii="Cambria" w:hAnsi="Cambria" w:cs="Times New Roman"/>
                                <w:b/>
                                <w:color w:val="002060"/>
                                <w:sz w:val="50"/>
                                <w:szCs w:val="50"/>
                              </w:rPr>
                              <w:t>Ẫ</w:t>
                            </w:r>
                            <w:r w:rsidRPr="00227729">
                              <w:rPr>
                                <w:rFonts w:ascii="Cambria" w:hAnsi="Cambria"/>
                                <w:b/>
                                <w:color w:val="002060"/>
                                <w:sz w:val="50"/>
                                <w:szCs w:val="50"/>
                              </w:rPr>
                              <w:t>N QUY TRÌNH PMT-EMS</w:t>
                            </w:r>
                          </w:p>
                          <w:p w14:paraId="56A980CE" w14:textId="58EDC4F9" w:rsidR="00DB380E" w:rsidRPr="00AC4985" w:rsidRDefault="00C553CB" w:rsidP="008A7AD1">
                            <w:pPr>
                              <w:pStyle w:val="Heading1"/>
                              <w:rPr>
                                <w:rFonts w:ascii="Cambria" w:hAnsi="Cambria"/>
                                <w:sz w:val="70"/>
                                <w:szCs w:val="70"/>
                              </w:rPr>
                            </w:pPr>
                            <w:r>
                              <w:rPr>
                                <w:rFonts w:ascii="Cambria" w:hAnsi="Cambria"/>
                                <w:b/>
                                <w:sz w:val="70"/>
                                <w:szCs w:val="70"/>
                              </w:rPr>
                              <w:t>TUYỂN SINH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mo="http://schemas.microsoft.com/office/mac/office/2008/main" xmlns:mv="urn:schemas-microsoft-com:mac:vml">
            <w:pict>
              <v:shape id="Text Box 8" o:spid="_x0000_s1032" type="#_x0000_t202" style="position:absolute;left:0;text-align:left;margin-left:27pt;margin-top:27.45pt;width:433.7pt;height:113.55pt;z-index:2516669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" filled="f" stroked="f">
                <v:textbox style="mso-fit-shape-to-text:t">
                  <w:txbxContent>
                    <w:p w14:paraId="54EB019B" w14:textId="77777777" w:rsidR="00DB380E" w:rsidRPr="00227729" w:rsidRDefault="00DB380E" w:rsidP="003E0C8B">
                      <w:pPr>
                        <w:pStyle w:val="Heading1"/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</w:pP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H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ƯỚ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NG D</w:t>
                      </w:r>
                      <w:r w:rsidRPr="00227729">
                        <w:rPr>
                          <w:rFonts w:ascii="Cambria" w:hAnsi="Cambria" w:cs="Times New Roman"/>
                          <w:b/>
                          <w:color w:val="002060"/>
                          <w:sz w:val="50"/>
                          <w:szCs w:val="50"/>
                        </w:rPr>
                        <w:t>Ẫ</w:t>
                      </w:r>
                      <w:r w:rsidRPr="00227729">
                        <w:rPr>
                          <w:rFonts w:ascii="Cambria" w:hAnsi="Cambria"/>
                          <w:b/>
                          <w:color w:val="002060"/>
                          <w:sz w:val="50"/>
                          <w:szCs w:val="50"/>
                        </w:rPr>
                        <w:t>N QUY TRÌNH PMT-EMS</w:t>
                      </w:r>
                    </w:p>
                    <w:p w14:paraId="56A980CE" w14:textId="58EDC4F9" w:rsidR="00DB380E" w:rsidRPr="00AC4985" w:rsidRDefault="00C553CB" w:rsidP="008A7AD1">
                      <w:pPr>
                        <w:pStyle w:val="Heading1"/>
                        <w:rPr>
                          <w:rFonts w:ascii="Cambria" w:hAnsi="Cambria"/>
                          <w:sz w:val="70"/>
                          <w:szCs w:val="70"/>
                        </w:rPr>
                      </w:pPr>
                      <w:r>
                        <w:rPr>
                          <w:rFonts w:ascii="Cambria" w:hAnsi="Cambria"/>
                          <w:b/>
                          <w:sz w:val="70"/>
                          <w:szCs w:val="70"/>
                        </w:rPr>
                        <w:t>TUYỂN SINH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30952C2" w14:textId="77777777" w:rsidR="003E0C8B" w:rsidRDefault="003E0C8B" w:rsidP="003E0C8B">
      <w:pPr>
        <w:pStyle w:val="Heading1"/>
      </w:pPr>
    </w:p>
    <w:p w14:paraId="7D47B501" w14:textId="068B4137" w:rsidR="003E0C8B" w:rsidRDefault="003E0C8B" w:rsidP="003E0C8B"/>
    <w:p w14:paraId="7E1BE059" w14:textId="77777777" w:rsidR="00517ECC" w:rsidRDefault="00517ECC" w:rsidP="003E0C8B"/>
    <w:p w14:paraId="07F6D337" w14:textId="57BB79A2" w:rsidR="00517ECC" w:rsidRDefault="00517ECC" w:rsidP="003E0C8B"/>
    <w:p w14:paraId="23119A1B" w14:textId="0E0EE6F4" w:rsidR="00517ECC" w:rsidRDefault="00517ECC" w:rsidP="003E0C8B"/>
    <w:p w14:paraId="7551CF54" w14:textId="6CBEE0BA" w:rsidR="00517ECC" w:rsidRDefault="00517ECC" w:rsidP="003E0C8B">
      <w:r>
        <w:rPr>
          <w:noProof/>
        </w:rPr>
        <w:drawing>
          <wp:anchor distT="0" distB="0" distL="114300" distR="114300" simplePos="0" relativeHeight="251686400" behindDoc="0" locked="0" layoutInCell="1" allowOverlap="1" wp14:anchorId="61539E3E" wp14:editId="71C02159">
            <wp:simplePos x="0" y="0"/>
            <wp:positionH relativeFrom="column">
              <wp:posOffset>1042035</wp:posOffset>
            </wp:positionH>
            <wp:positionV relativeFrom="paragraph">
              <wp:posOffset>-13970</wp:posOffset>
            </wp:positionV>
            <wp:extent cx="3644265" cy="34290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s packet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26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8BBB55" w14:textId="77777777" w:rsidR="00517ECC" w:rsidRDefault="00517ECC" w:rsidP="003E0C8B"/>
    <w:p w14:paraId="319E826C" w14:textId="77777777" w:rsidR="00517ECC" w:rsidRDefault="00517ECC" w:rsidP="003E0C8B"/>
    <w:p w14:paraId="28FE3B35" w14:textId="77777777" w:rsidR="00517ECC" w:rsidRDefault="00517ECC" w:rsidP="003E0C8B"/>
    <w:p w14:paraId="3C322F27" w14:textId="77777777" w:rsidR="00517ECC" w:rsidRDefault="00517ECC" w:rsidP="003E0C8B"/>
    <w:p w14:paraId="6C47CF45" w14:textId="77777777" w:rsidR="00517ECC" w:rsidRDefault="00517ECC" w:rsidP="003E0C8B"/>
    <w:p w14:paraId="19E77DAF" w14:textId="77777777" w:rsidR="00517ECC" w:rsidRDefault="00517ECC" w:rsidP="003E0C8B"/>
    <w:p w14:paraId="60CD608A" w14:textId="77777777" w:rsidR="00517ECC" w:rsidRDefault="00517ECC" w:rsidP="003E0C8B"/>
    <w:p w14:paraId="41FD704A" w14:textId="77777777" w:rsidR="00517ECC" w:rsidRDefault="00517ECC" w:rsidP="003E0C8B"/>
    <w:p w14:paraId="32C99EC6" w14:textId="77777777" w:rsidR="00517ECC" w:rsidRDefault="00517ECC" w:rsidP="003E0C8B"/>
    <w:p w14:paraId="7BDCEE3D" w14:textId="77777777" w:rsidR="00517ECC" w:rsidRDefault="00517ECC" w:rsidP="003E0C8B"/>
    <w:p w14:paraId="65AC91F8" w14:textId="77777777" w:rsidR="00517ECC" w:rsidRDefault="00517ECC" w:rsidP="003E0C8B"/>
    <w:p w14:paraId="2868C205" w14:textId="77777777" w:rsidR="00517ECC" w:rsidRDefault="00517ECC" w:rsidP="003E0C8B"/>
    <w:p w14:paraId="55E7F502" w14:textId="77777777" w:rsidR="00517ECC" w:rsidRDefault="00517ECC" w:rsidP="003E0C8B"/>
    <w:p w14:paraId="3EAF3A99" w14:textId="77777777" w:rsidR="00517ECC" w:rsidRDefault="00517ECC" w:rsidP="003E0C8B"/>
    <w:p w14:paraId="219CBAF4" w14:textId="77777777" w:rsidR="00517ECC" w:rsidRDefault="00517ECC" w:rsidP="003E0C8B"/>
    <w:p w14:paraId="16699AA9" w14:textId="35D35D59" w:rsidR="000273DA" w:rsidRDefault="000273DA" w:rsidP="008169DB">
      <w:pPr>
        <w:jc w:val="center"/>
        <w:rPr>
          <w:rFonts w:ascii="Cambria" w:hAnsi="Cambria"/>
          <w:b/>
          <w:color w:val="002060"/>
          <w:sz w:val="30"/>
          <w:szCs w:val="30"/>
        </w:rPr>
      </w:pPr>
      <w:r w:rsidRPr="00D0220E">
        <w:rPr>
          <w:rFonts w:ascii="Cambria" w:hAnsi="Cambria"/>
          <w:b/>
          <w:color w:val="002060"/>
          <w:sz w:val="30"/>
          <w:szCs w:val="30"/>
        </w:rPr>
        <w:lastRenderedPageBreak/>
        <w:t>MÔ TẢ QUY TRÌNH</w:t>
      </w:r>
      <w:r w:rsidR="00DB5C59">
        <w:rPr>
          <w:rFonts w:ascii="Cambria" w:hAnsi="Cambria"/>
          <w:b/>
          <w:color w:val="002060"/>
          <w:sz w:val="30"/>
          <w:szCs w:val="30"/>
        </w:rPr>
        <w:t xml:space="preserve"> – QUẢN LÝ </w:t>
      </w:r>
      <w:r w:rsidR="00BB5307">
        <w:rPr>
          <w:rFonts w:ascii="Cambria" w:hAnsi="Cambria"/>
          <w:b/>
          <w:color w:val="002060"/>
          <w:sz w:val="30"/>
          <w:szCs w:val="30"/>
        </w:rPr>
        <w:t>TUYỂN SINH</w:t>
      </w:r>
      <w:r w:rsidRPr="00D0220E">
        <w:rPr>
          <w:rFonts w:ascii="Cambria" w:hAnsi="Cambria"/>
          <w:b/>
          <w:color w:val="002060"/>
          <w:sz w:val="30"/>
          <w:szCs w:val="30"/>
        </w:rPr>
        <w:t>:</w:t>
      </w:r>
    </w:p>
    <w:p w14:paraId="1B7FE6D2" w14:textId="77777777" w:rsidR="005C4663" w:rsidRPr="00D0220E" w:rsidRDefault="005C4663" w:rsidP="008169DB">
      <w:pPr>
        <w:jc w:val="center"/>
        <w:rPr>
          <w:rFonts w:ascii="Cambria" w:hAnsi="Cambria"/>
          <w:b/>
          <w:color w:val="002060"/>
          <w:sz w:val="30"/>
          <w:szCs w:val="30"/>
        </w:rPr>
      </w:pPr>
    </w:p>
    <w:p w14:paraId="60146B33" w14:textId="3D980780" w:rsidR="000273DA" w:rsidRPr="00D0220E" w:rsidRDefault="000273DA" w:rsidP="003E0C8B">
      <w:pPr>
        <w:rPr>
          <w:rFonts w:ascii="Cambria" w:hAnsi="Cambria"/>
          <w:b/>
          <w:color w:val="00206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Bước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EE25C1">
        <w:rPr>
          <w:rFonts w:ascii="Cambria" w:hAnsi="Cambria"/>
          <w:b/>
          <w:color w:val="002060"/>
          <w:sz w:val="26"/>
          <w:szCs w:val="26"/>
        </w:rPr>
        <w:t>Tạo đợt tuyển sinh</w:t>
      </w:r>
    </w:p>
    <w:p w14:paraId="5789D172" w14:textId="64FB20C9" w:rsidR="000273DA" w:rsidRPr="00D0220E" w:rsidRDefault="000273DA" w:rsidP="000273DA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EE25C1">
        <w:rPr>
          <w:rFonts w:ascii="Cambria" w:hAnsi="Cambria"/>
          <w:b/>
          <w:i/>
          <w:color w:val="C00000"/>
          <w:sz w:val="26"/>
          <w:szCs w:val="26"/>
        </w:rPr>
        <w:t>Tuyển sinh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EE25C1">
        <w:rPr>
          <w:rFonts w:ascii="Cambria" w:hAnsi="Cambria"/>
          <w:b/>
          <w:i/>
          <w:color w:val="C00000"/>
          <w:sz w:val="26"/>
          <w:szCs w:val="26"/>
        </w:rPr>
        <w:t>Khai báo tuyển sinh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EE25C1">
        <w:rPr>
          <w:rFonts w:ascii="Cambria" w:hAnsi="Cambria"/>
          <w:b/>
          <w:i/>
          <w:color w:val="C00000"/>
          <w:sz w:val="26"/>
          <w:szCs w:val="26"/>
        </w:rPr>
        <w:t>Đợt tuyển sinh</w:t>
      </w:r>
    </w:p>
    <w:p w14:paraId="120E5874" w14:textId="34D4E3A1" w:rsidR="000273DA" w:rsidRDefault="00E31472" w:rsidP="000273DA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662D6A6F" wp14:editId="26BC1A33">
            <wp:extent cx="5943600" cy="291528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217BD" w14:textId="1602BF9F" w:rsidR="00E31472" w:rsidRDefault="00E31472" w:rsidP="00E31472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1: </w:t>
      </w:r>
      <w:r>
        <w:rPr>
          <w:rFonts w:ascii="Cambria" w:hAnsi="Cambria"/>
          <w:color w:val="002060"/>
          <w:sz w:val="26"/>
          <w:szCs w:val="26"/>
        </w:rPr>
        <w:t>Thêm đợt tuyển sinh</w:t>
      </w:r>
      <w:r w:rsidR="006C36EE">
        <w:rPr>
          <w:rFonts w:ascii="Cambria" w:hAnsi="Cambria"/>
          <w:color w:val="002060"/>
          <w:sz w:val="26"/>
          <w:szCs w:val="26"/>
        </w:rPr>
        <w:t xml:space="preserve"> mới</w:t>
      </w:r>
    </w:p>
    <w:p w14:paraId="1E5DFD13" w14:textId="0DF0C5F3" w:rsidR="00E31472" w:rsidRDefault="002B2FC0" w:rsidP="00E31472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68E6A3E3" wp14:editId="247EA4C3">
            <wp:extent cx="5943600" cy="291528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3A474" w14:textId="027DF16F" w:rsidR="00A14344" w:rsidRDefault="00A14344" w:rsidP="00E31472">
      <w:pPr>
        <w:jc w:val="center"/>
        <w:rPr>
          <w:rFonts w:ascii="Cambria" w:hAnsi="Cambria"/>
          <w:b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Tạo đợt tuyển sinh</w:t>
      </w:r>
      <w:r w:rsidR="006C36EE">
        <w:rPr>
          <w:rFonts w:ascii="Cambria" w:hAnsi="Cambria"/>
          <w:color w:val="002060"/>
          <w:sz w:val="26"/>
          <w:szCs w:val="26"/>
        </w:rPr>
        <w:t xml:space="preserve"> mới</w:t>
      </w:r>
    </w:p>
    <w:p w14:paraId="0CCDBEA9" w14:textId="77777777" w:rsidR="00A14344" w:rsidRDefault="00A14344" w:rsidP="00A14344">
      <w:pPr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b/>
          <w:color w:val="002060"/>
          <w:sz w:val="26"/>
          <w:szCs w:val="26"/>
          <w:u w:val="single"/>
        </w:rPr>
        <w:t>Lưu ý:</w:t>
      </w:r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</w:p>
    <w:p w14:paraId="4C181304" w14:textId="77608F05" w:rsidR="00A14344" w:rsidRDefault="00A14344" w:rsidP="00A14344">
      <w:pPr>
        <w:pStyle w:val="ListParagraph"/>
        <w:numPr>
          <w:ilvl w:val="0"/>
          <w:numId w:val="24"/>
        </w:numPr>
        <w:rPr>
          <w:rFonts w:ascii="Cambria" w:hAnsi="Cambria"/>
          <w:i/>
          <w:color w:val="002060"/>
          <w:sz w:val="26"/>
          <w:szCs w:val="26"/>
        </w:rPr>
      </w:pPr>
      <w:r>
        <w:rPr>
          <w:rFonts w:ascii="Cambria" w:hAnsi="Cambria"/>
          <w:i/>
          <w:color w:val="002060"/>
          <w:sz w:val="26"/>
          <w:szCs w:val="26"/>
        </w:rPr>
        <w:lastRenderedPageBreak/>
        <w:t>Nếu check Kích hoạt thì đợt tuyển sinh đó sẽ là đợt hiện tại trường đang tuyển sinh</w:t>
      </w:r>
      <w:r w:rsidRPr="000B331F">
        <w:rPr>
          <w:rFonts w:ascii="Cambria" w:hAnsi="Cambria"/>
          <w:i/>
          <w:color w:val="002060"/>
          <w:sz w:val="26"/>
          <w:szCs w:val="26"/>
        </w:rPr>
        <w:t>.</w:t>
      </w:r>
    </w:p>
    <w:p w14:paraId="2AA2B9E8" w14:textId="77777777" w:rsidR="005C4663" w:rsidRDefault="005C4663" w:rsidP="005C4663">
      <w:pPr>
        <w:pStyle w:val="ListParagraph"/>
        <w:rPr>
          <w:rFonts w:ascii="Cambria" w:hAnsi="Cambria"/>
          <w:i/>
          <w:color w:val="002060"/>
          <w:sz w:val="26"/>
          <w:szCs w:val="26"/>
        </w:rPr>
      </w:pPr>
    </w:p>
    <w:p w14:paraId="3C96DA08" w14:textId="6447DD92" w:rsidR="000273DA" w:rsidRPr="00D0220E" w:rsidRDefault="000273DA" w:rsidP="003E0C8B">
      <w:pPr>
        <w:rPr>
          <w:rFonts w:ascii="Cambria" w:hAnsi="Cambria"/>
          <w:b/>
          <w:color w:val="002060"/>
          <w:sz w:val="26"/>
          <w:szCs w:val="26"/>
        </w:rPr>
      </w:pPr>
      <w:r w:rsidRPr="00B52199">
        <w:rPr>
          <w:rFonts w:ascii="Cambria" w:hAnsi="Cambria"/>
          <w:b/>
          <w:color w:val="002060"/>
          <w:sz w:val="26"/>
          <w:szCs w:val="26"/>
          <w:u w:val="single"/>
        </w:rPr>
        <w:t>Bước 2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A14344">
        <w:rPr>
          <w:rFonts w:ascii="Cambria" w:hAnsi="Cambria"/>
          <w:b/>
          <w:color w:val="002060"/>
          <w:sz w:val="26"/>
          <w:szCs w:val="26"/>
        </w:rPr>
        <w:t>Tạo chi tiết đợt tuyển sinh</w:t>
      </w:r>
    </w:p>
    <w:p w14:paraId="069DE82C" w14:textId="06335BD2" w:rsidR="000273DA" w:rsidRPr="00D0220E" w:rsidRDefault="000273DA" w:rsidP="003E0C8B">
      <w:pPr>
        <w:rPr>
          <w:rFonts w:ascii="Cambria" w:hAnsi="Cambria"/>
          <w:b/>
          <w:color w:val="00206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A14344">
        <w:rPr>
          <w:rFonts w:ascii="Cambria" w:hAnsi="Cambria"/>
          <w:b/>
          <w:i/>
          <w:color w:val="C00000"/>
          <w:sz w:val="26"/>
          <w:szCs w:val="26"/>
        </w:rPr>
        <w:t>Tuyển sinh</w:t>
      </w:r>
      <w:r w:rsidR="00A14344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A14344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A14344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A14344">
        <w:rPr>
          <w:rFonts w:ascii="Cambria" w:hAnsi="Cambria"/>
          <w:b/>
          <w:i/>
          <w:color w:val="C00000"/>
          <w:sz w:val="26"/>
          <w:szCs w:val="26"/>
        </w:rPr>
        <w:t>Khai báo tuyển sinh</w:t>
      </w:r>
      <w:r w:rsidR="00A14344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A14344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A14344"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A14344">
        <w:rPr>
          <w:rFonts w:ascii="Cambria" w:hAnsi="Cambria"/>
          <w:b/>
          <w:i/>
          <w:color w:val="C00000"/>
          <w:sz w:val="26"/>
          <w:szCs w:val="26"/>
        </w:rPr>
        <w:t>Chi tiết đợt tuyển sinh</w:t>
      </w:r>
      <w:r w:rsidRPr="00D0220E">
        <w:rPr>
          <w:rFonts w:ascii="Cambria" w:hAnsi="Cambria"/>
          <w:b/>
          <w:color w:val="C00000"/>
          <w:sz w:val="26"/>
          <w:szCs w:val="26"/>
        </w:rPr>
        <w:t xml:space="preserve"> </w:t>
      </w:r>
    </w:p>
    <w:p w14:paraId="2258324A" w14:textId="4088711E" w:rsidR="00D0220E" w:rsidRDefault="00FD38BE" w:rsidP="003E0C8B">
      <w:pPr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4D6857BA" wp14:editId="4A2116FF">
            <wp:extent cx="5943600" cy="291528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2884A" w14:textId="0F8B3547" w:rsidR="00FD38BE" w:rsidRDefault="00FD38BE" w:rsidP="00FD38BE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1: </w:t>
      </w:r>
      <w:r>
        <w:rPr>
          <w:rFonts w:ascii="Cambria" w:hAnsi="Cambria"/>
          <w:color w:val="002060"/>
          <w:sz w:val="26"/>
          <w:szCs w:val="26"/>
        </w:rPr>
        <w:t>Thêm chi ti</w:t>
      </w:r>
      <w:r w:rsidR="004B18CB">
        <w:rPr>
          <w:rFonts w:ascii="Cambria" w:hAnsi="Cambria"/>
          <w:color w:val="002060"/>
          <w:sz w:val="26"/>
          <w:szCs w:val="26"/>
        </w:rPr>
        <w:t>ế</w:t>
      </w:r>
      <w:r>
        <w:rPr>
          <w:rFonts w:ascii="Cambria" w:hAnsi="Cambria"/>
          <w:color w:val="002060"/>
          <w:sz w:val="26"/>
          <w:szCs w:val="26"/>
        </w:rPr>
        <w:t>t đợt tuyển sinh</w:t>
      </w:r>
      <w:r w:rsidR="006C36EE">
        <w:rPr>
          <w:rFonts w:ascii="Cambria" w:hAnsi="Cambria"/>
          <w:color w:val="002060"/>
          <w:sz w:val="26"/>
          <w:szCs w:val="26"/>
        </w:rPr>
        <w:t xml:space="preserve"> mới</w:t>
      </w:r>
    </w:p>
    <w:p w14:paraId="15BD6836" w14:textId="2897BFEC" w:rsidR="00FD38BE" w:rsidRDefault="008F482B" w:rsidP="00FD38BE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60AA8EBC" wp14:editId="7C68B968">
            <wp:extent cx="5943600" cy="29152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9E9BA" w14:textId="6A87A142" w:rsidR="00FD38BE" w:rsidRPr="00D0220E" w:rsidRDefault="00FD38BE" w:rsidP="00FD38BE">
      <w:pPr>
        <w:jc w:val="center"/>
        <w:rPr>
          <w:rFonts w:ascii="Cambria" w:hAnsi="Cambria"/>
          <w:b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r>
        <w:rPr>
          <w:rFonts w:ascii="Cambria" w:hAnsi="Cambria"/>
          <w:color w:val="002060"/>
          <w:sz w:val="26"/>
          <w:szCs w:val="26"/>
        </w:rPr>
        <w:t>Tạo chi ti</w:t>
      </w:r>
      <w:r w:rsidR="004B18CB">
        <w:rPr>
          <w:rFonts w:ascii="Cambria" w:hAnsi="Cambria"/>
          <w:color w:val="002060"/>
          <w:sz w:val="26"/>
          <w:szCs w:val="26"/>
        </w:rPr>
        <w:t>ế</w:t>
      </w:r>
      <w:r>
        <w:rPr>
          <w:rFonts w:ascii="Cambria" w:hAnsi="Cambria"/>
          <w:color w:val="002060"/>
          <w:sz w:val="26"/>
          <w:szCs w:val="26"/>
        </w:rPr>
        <w:t>t đợt tuyển sinh</w:t>
      </w:r>
      <w:r w:rsidR="006C36EE">
        <w:rPr>
          <w:rFonts w:ascii="Cambria" w:hAnsi="Cambria"/>
          <w:color w:val="002060"/>
          <w:sz w:val="26"/>
          <w:szCs w:val="26"/>
        </w:rPr>
        <w:t xml:space="preserve"> mới</w:t>
      </w:r>
    </w:p>
    <w:p w14:paraId="1E155ED2" w14:textId="77777777" w:rsidR="003C2725" w:rsidRDefault="003C2725" w:rsidP="003E0C8B">
      <w:pPr>
        <w:rPr>
          <w:rFonts w:ascii="Cambria" w:hAnsi="Cambria"/>
          <w:b/>
          <w:color w:val="002060"/>
          <w:sz w:val="26"/>
          <w:szCs w:val="26"/>
        </w:rPr>
      </w:pPr>
    </w:p>
    <w:p w14:paraId="4998D600" w14:textId="687A1CB0" w:rsidR="00064AC6" w:rsidRDefault="00064AC6" w:rsidP="003E0C8B">
      <w:pPr>
        <w:rPr>
          <w:rFonts w:ascii="Cambria" w:hAnsi="Cambria"/>
          <w:b/>
          <w:i/>
          <w:color w:val="002060"/>
          <w:sz w:val="26"/>
          <w:szCs w:val="26"/>
        </w:rPr>
      </w:pPr>
      <w:r w:rsidRPr="00E92897">
        <w:rPr>
          <w:rFonts w:ascii="Cambria" w:hAnsi="Cambria"/>
          <w:b/>
          <w:i/>
          <w:color w:val="002060"/>
          <w:sz w:val="26"/>
          <w:szCs w:val="26"/>
          <w:u w:val="single"/>
        </w:rPr>
        <w:lastRenderedPageBreak/>
        <w:t>TH1</w:t>
      </w:r>
      <w:r w:rsidRPr="00E92897">
        <w:rPr>
          <w:rFonts w:ascii="Cambria" w:hAnsi="Cambria"/>
          <w:b/>
          <w:i/>
          <w:color w:val="002060"/>
          <w:sz w:val="26"/>
          <w:szCs w:val="26"/>
        </w:rPr>
        <w:t>: DÀNH CHO TRƯỜNG – TUYỂN SINH THEO PHẦN MỀM BỘ GD&amp;ĐT</w:t>
      </w:r>
    </w:p>
    <w:p w14:paraId="10F5BD11" w14:textId="6F13943A" w:rsidR="00AD600F" w:rsidRPr="002B2FC0" w:rsidRDefault="00AD600F" w:rsidP="00AD600F">
      <w:pPr>
        <w:rPr>
          <w:rFonts w:ascii="Cambria" w:hAnsi="Cambria"/>
          <w:b/>
          <w:color w:val="002060"/>
          <w:sz w:val="26"/>
          <w:szCs w:val="26"/>
        </w:rPr>
      </w:pPr>
      <w:r w:rsidRPr="00B52199">
        <w:rPr>
          <w:rFonts w:ascii="Cambria" w:hAnsi="Cambria"/>
          <w:b/>
          <w:color w:val="002060"/>
          <w:sz w:val="26"/>
          <w:szCs w:val="26"/>
          <w:u w:val="single"/>
        </w:rPr>
        <w:t>Bước 1</w:t>
      </w:r>
      <w:r>
        <w:rPr>
          <w:rFonts w:ascii="Cambria" w:hAnsi="Cambria"/>
          <w:b/>
          <w:color w:val="002060"/>
          <w:sz w:val="26"/>
          <w:szCs w:val="26"/>
        </w:rPr>
        <w:t xml:space="preserve">: Import thí sinh trúng tuyển </w:t>
      </w:r>
    </w:p>
    <w:p w14:paraId="3E6300B4" w14:textId="77777777" w:rsidR="00AD600F" w:rsidRDefault="00AD600F" w:rsidP="00AD600F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Tuyển sinh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Tuyển sinh theo Bộ GD&amp;ĐT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Import thí sinh trúng tuyển</w:t>
      </w:r>
    </w:p>
    <w:p w14:paraId="771ED6D3" w14:textId="77777777" w:rsidR="00AD600F" w:rsidRDefault="00AD600F" w:rsidP="00AD600F">
      <w:pPr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752449E5" wp14:editId="0C33D01A">
            <wp:extent cx="5940971" cy="3386937"/>
            <wp:effectExtent l="0" t="0" r="3175" b="444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255BB" w14:textId="77777777" w:rsidR="00AD600F" w:rsidRPr="00E92897" w:rsidRDefault="00AD600F" w:rsidP="003E0C8B">
      <w:pPr>
        <w:rPr>
          <w:rFonts w:ascii="Cambria" w:hAnsi="Cambria"/>
          <w:b/>
          <w:i/>
          <w:color w:val="002060"/>
          <w:sz w:val="26"/>
          <w:szCs w:val="26"/>
        </w:rPr>
      </w:pPr>
    </w:p>
    <w:p w14:paraId="6ED0DA99" w14:textId="3F301386" w:rsidR="00064AC6" w:rsidRDefault="00064AC6" w:rsidP="00064AC6">
      <w:pPr>
        <w:rPr>
          <w:rFonts w:ascii="Cambria" w:hAnsi="Cambria"/>
          <w:b/>
          <w:i/>
          <w:color w:val="002060"/>
          <w:sz w:val="26"/>
          <w:szCs w:val="26"/>
        </w:rPr>
      </w:pPr>
      <w:r w:rsidRPr="00E92897">
        <w:rPr>
          <w:rFonts w:ascii="Cambria" w:hAnsi="Cambria"/>
          <w:b/>
          <w:i/>
          <w:color w:val="002060"/>
          <w:sz w:val="26"/>
          <w:szCs w:val="26"/>
          <w:u w:val="single"/>
        </w:rPr>
        <w:t>TH2</w:t>
      </w:r>
      <w:r w:rsidRPr="00E92897">
        <w:rPr>
          <w:rFonts w:ascii="Cambria" w:hAnsi="Cambria"/>
          <w:b/>
          <w:i/>
          <w:color w:val="002060"/>
          <w:sz w:val="26"/>
          <w:szCs w:val="26"/>
        </w:rPr>
        <w:t>: DÀNH CHO TRƯỜNG – TUYỂN SINH THEO ĐỀ ÁN</w:t>
      </w:r>
    </w:p>
    <w:p w14:paraId="028B4957" w14:textId="68201349" w:rsidR="00AD600F" w:rsidRPr="00D0220E" w:rsidRDefault="00AD600F" w:rsidP="00AD600F">
      <w:pPr>
        <w:rPr>
          <w:rFonts w:ascii="Cambria" w:hAnsi="Cambria"/>
          <w:b/>
          <w:color w:val="002060"/>
          <w:sz w:val="26"/>
          <w:szCs w:val="26"/>
        </w:rPr>
      </w:pPr>
      <w:r w:rsidRPr="00B52199">
        <w:rPr>
          <w:rFonts w:ascii="Cambria" w:hAnsi="Cambria"/>
          <w:b/>
          <w:color w:val="002060"/>
          <w:sz w:val="26"/>
          <w:szCs w:val="26"/>
          <w:u w:val="single"/>
        </w:rPr>
        <w:t>Bướ</w:t>
      </w:r>
      <w:r w:rsidR="003F2EDC" w:rsidRPr="00B52199">
        <w:rPr>
          <w:rFonts w:ascii="Cambria" w:hAnsi="Cambria"/>
          <w:b/>
          <w:color w:val="002060"/>
          <w:sz w:val="26"/>
          <w:szCs w:val="26"/>
          <w:u w:val="single"/>
        </w:rPr>
        <w:t>c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>Nhập hồ sơ xét tuyển theo đề án</w:t>
      </w:r>
    </w:p>
    <w:p w14:paraId="3489459B" w14:textId="77777777" w:rsidR="00AD600F" w:rsidRPr="00D0220E" w:rsidRDefault="00AD600F" w:rsidP="00AD600F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Tuyển sinh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Xét tuyển theo đề án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Tra cứu hồ sơ xét tuyển</w:t>
      </w:r>
    </w:p>
    <w:p w14:paraId="11400B3A" w14:textId="77777777" w:rsidR="00AD600F" w:rsidRDefault="00AD600F" w:rsidP="00AD600F">
      <w:pPr>
        <w:rPr>
          <w:rFonts w:ascii="Cambria" w:hAnsi="Cambria"/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4B86054C" wp14:editId="6F8619D6">
            <wp:extent cx="5943600" cy="29108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B7839" w14:textId="77777777" w:rsidR="00AD600F" w:rsidRPr="00670B9D" w:rsidRDefault="00AD600F" w:rsidP="00AD600F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1: </w:t>
      </w:r>
      <w:r>
        <w:rPr>
          <w:rFonts w:ascii="Cambria" w:hAnsi="Cambria"/>
          <w:color w:val="002060"/>
          <w:sz w:val="26"/>
          <w:szCs w:val="26"/>
        </w:rPr>
        <w:t>Thêm hồ sơ xét tuyển theo đề án</w:t>
      </w:r>
      <w:r w:rsidRPr="00670B9D">
        <w:rPr>
          <w:rFonts w:ascii="Cambria" w:hAnsi="Cambria"/>
          <w:color w:val="002060"/>
          <w:sz w:val="26"/>
          <w:szCs w:val="26"/>
        </w:rPr>
        <w:t xml:space="preserve"> mới</w:t>
      </w:r>
    </w:p>
    <w:p w14:paraId="2A401FD7" w14:textId="77777777" w:rsidR="00AD600F" w:rsidRDefault="00AD600F" w:rsidP="00AD600F">
      <w:pPr>
        <w:rPr>
          <w:rFonts w:ascii="Cambria" w:hAnsi="Cambria"/>
          <w:b/>
          <w:sz w:val="26"/>
          <w:szCs w:val="26"/>
        </w:rPr>
      </w:pPr>
      <w:r>
        <w:rPr>
          <w:noProof/>
        </w:rPr>
        <w:drawing>
          <wp:inline distT="0" distB="0" distL="0" distR="0" wp14:anchorId="069A0FCC" wp14:editId="5F5CABB2">
            <wp:extent cx="5943600" cy="2932430"/>
            <wp:effectExtent l="0" t="0" r="0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23B9E" w14:textId="77777777" w:rsidR="00AD600F" w:rsidRDefault="00AD600F" w:rsidP="00AD600F">
      <w:pPr>
        <w:jc w:val="center"/>
        <w:rPr>
          <w:rFonts w:ascii="Cambria" w:hAnsi="Cambria"/>
          <w:color w:val="002060"/>
          <w:sz w:val="26"/>
          <w:szCs w:val="26"/>
        </w:rPr>
      </w:pPr>
      <w:r w:rsidRPr="00670B9D">
        <w:rPr>
          <w:rFonts w:ascii="Cambria" w:hAnsi="Cambria"/>
          <w:color w:val="002060"/>
          <w:sz w:val="26"/>
          <w:szCs w:val="26"/>
        </w:rPr>
        <w:t xml:space="preserve">Hình 2: </w:t>
      </w:r>
      <w:r>
        <w:rPr>
          <w:rFonts w:ascii="Cambria" w:hAnsi="Cambria"/>
          <w:color w:val="002060"/>
          <w:sz w:val="26"/>
          <w:szCs w:val="26"/>
        </w:rPr>
        <w:t>Nhập hồ sơ xét tuyển theo đề án mới</w:t>
      </w:r>
    </w:p>
    <w:p w14:paraId="38CABBA6" w14:textId="77777777" w:rsidR="005C4663" w:rsidRPr="00670B9D" w:rsidRDefault="005C4663" w:rsidP="00AD600F">
      <w:pPr>
        <w:jc w:val="center"/>
        <w:rPr>
          <w:rFonts w:ascii="Cambria" w:hAnsi="Cambria"/>
          <w:color w:val="002060"/>
          <w:sz w:val="26"/>
          <w:szCs w:val="26"/>
        </w:rPr>
      </w:pPr>
    </w:p>
    <w:p w14:paraId="73F7088E" w14:textId="7760170A" w:rsidR="003F2EDC" w:rsidRPr="002B2FC0" w:rsidRDefault="003F2EDC" w:rsidP="003F2EDC">
      <w:pPr>
        <w:rPr>
          <w:rFonts w:ascii="Cambria" w:hAnsi="Cambria"/>
          <w:b/>
          <w:color w:val="002060"/>
          <w:sz w:val="26"/>
          <w:szCs w:val="26"/>
        </w:rPr>
      </w:pPr>
      <w:r w:rsidRPr="00B52199">
        <w:rPr>
          <w:rFonts w:ascii="Cambria" w:hAnsi="Cambria"/>
          <w:b/>
          <w:color w:val="002060"/>
          <w:sz w:val="26"/>
          <w:szCs w:val="26"/>
          <w:u w:val="single"/>
        </w:rPr>
        <w:t>Bước 2</w:t>
      </w:r>
      <w:r>
        <w:rPr>
          <w:rFonts w:ascii="Cambria" w:hAnsi="Cambria"/>
          <w:b/>
          <w:color w:val="002060"/>
          <w:sz w:val="26"/>
          <w:szCs w:val="26"/>
        </w:rPr>
        <w:t>: Xét tuyển theo đề án</w:t>
      </w:r>
    </w:p>
    <w:p w14:paraId="67102DFD" w14:textId="77777777" w:rsidR="003F2EDC" w:rsidRDefault="003F2EDC" w:rsidP="003F2EDC">
      <w:pPr>
        <w:rPr>
          <w:rFonts w:ascii="Cambria" w:hAnsi="Cambria"/>
          <w:b/>
          <w:color w:val="002060"/>
          <w:sz w:val="26"/>
          <w:szCs w:val="26"/>
          <w:u w:val="single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Tuyển sinh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Xét tuyển theo đề án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Xét tuyển theo đề án</w:t>
      </w:r>
    </w:p>
    <w:p w14:paraId="23DFEC88" w14:textId="72C12D3B" w:rsidR="00AD600F" w:rsidRDefault="003F2EDC" w:rsidP="003F2EDC">
      <w:pPr>
        <w:rPr>
          <w:rFonts w:ascii="Cambria" w:hAnsi="Cambria"/>
          <w:b/>
          <w:i/>
          <w:color w:val="00206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7F126F8" wp14:editId="7970DFB7">
            <wp:extent cx="5943600" cy="2910840"/>
            <wp:effectExtent l="0" t="0" r="0" b="381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82BF3" w14:textId="77777777" w:rsidR="005C4663" w:rsidRPr="00E92897" w:rsidRDefault="005C4663" w:rsidP="003F2EDC">
      <w:pPr>
        <w:rPr>
          <w:rFonts w:ascii="Cambria" w:hAnsi="Cambria"/>
          <w:b/>
          <w:i/>
          <w:color w:val="002060"/>
          <w:sz w:val="26"/>
          <w:szCs w:val="26"/>
        </w:rPr>
      </w:pPr>
    </w:p>
    <w:p w14:paraId="1F70B52A" w14:textId="6C633C9B" w:rsidR="00064AC6" w:rsidRPr="00E92897" w:rsidRDefault="00064AC6" w:rsidP="00064AC6">
      <w:pPr>
        <w:rPr>
          <w:rFonts w:ascii="Cambria" w:hAnsi="Cambria"/>
          <w:b/>
          <w:i/>
          <w:color w:val="002060"/>
          <w:sz w:val="26"/>
          <w:szCs w:val="26"/>
        </w:rPr>
      </w:pPr>
      <w:r w:rsidRPr="00E92897">
        <w:rPr>
          <w:rFonts w:ascii="Cambria" w:hAnsi="Cambria"/>
          <w:b/>
          <w:i/>
          <w:color w:val="002060"/>
          <w:sz w:val="26"/>
          <w:szCs w:val="26"/>
          <w:u w:val="single"/>
        </w:rPr>
        <w:t>TH3</w:t>
      </w:r>
      <w:r w:rsidRPr="00E92897">
        <w:rPr>
          <w:rFonts w:ascii="Cambria" w:hAnsi="Cambria"/>
          <w:b/>
          <w:i/>
          <w:color w:val="002060"/>
          <w:sz w:val="26"/>
          <w:szCs w:val="26"/>
        </w:rPr>
        <w:t>: DÀNH CHO TRƯỜNG – XÉT NGUYỆN VỌNG 2</w:t>
      </w:r>
    </w:p>
    <w:p w14:paraId="2528DC4E" w14:textId="38831374" w:rsidR="00BF73C1" w:rsidRPr="002B2FC0" w:rsidRDefault="002B2FC0" w:rsidP="003E0C8B">
      <w:pPr>
        <w:rPr>
          <w:rFonts w:ascii="Cambria" w:hAnsi="Cambria"/>
          <w:b/>
          <w:color w:val="002060"/>
          <w:sz w:val="26"/>
          <w:szCs w:val="26"/>
        </w:rPr>
      </w:pPr>
      <w:r w:rsidRPr="00B52199">
        <w:rPr>
          <w:rFonts w:ascii="Cambria" w:hAnsi="Cambria"/>
          <w:b/>
          <w:color w:val="002060"/>
          <w:sz w:val="26"/>
          <w:szCs w:val="26"/>
          <w:u w:val="single"/>
        </w:rPr>
        <w:t>Bướ</w:t>
      </w:r>
      <w:r w:rsidR="00AD600F" w:rsidRPr="00B52199">
        <w:rPr>
          <w:rFonts w:ascii="Cambria" w:hAnsi="Cambria"/>
          <w:b/>
          <w:color w:val="002060"/>
          <w:sz w:val="26"/>
          <w:szCs w:val="26"/>
          <w:u w:val="single"/>
        </w:rPr>
        <w:t>c 1</w:t>
      </w:r>
      <w:r>
        <w:rPr>
          <w:rFonts w:ascii="Cambria" w:hAnsi="Cambria"/>
          <w:b/>
          <w:color w:val="002060"/>
          <w:sz w:val="26"/>
          <w:szCs w:val="26"/>
        </w:rPr>
        <w:t xml:space="preserve">: Đăng ký nguyện vọng 2 </w:t>
      </w:r>
    </w:p>
    <w:p w14:paraId="025458D6" w14:textId="779A1352" w:rsidR="002B2FC0" w:rsidRDefault="002B2FC0" w:rsidP="002B2FC0">
      <w:pPr>
        <w:rPr>
          <w:rFonts w:ascii="Cambria" w:hAnsi="Cambria"/>
          <w:color w:val="00206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Tuyển sinh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836035">
        <w:rPr>
          <w:rFonts w:ascii="Cambria" w:hAnsi="Cambria"/>
          <w:b/>
          <w:i/>
          <w:color w:val="C00000"/>
          <w:sz w:val="26"/>
          <w:szCs w:val="26"/>
        </w:rPr>
        <w:t>Tuyển sinh theo Bộ GD&amp;ĐT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836035">
        <w:rPr>
          <w:rFonts w:ascii="Cambria" w:hAnsi="Cambria"/>
          <w:b/>
          <w:i/>
          <w:color w:val="C00000"/>
          <w:sz w:val="26"/>
          <w:szCs w:val="26"/>
        </w:rPr>
        <w:t>Đăng ký nguyện vọng 2</w:t>
      </w:r>
    </w:p>
    <w:p w14:paraId="6CE42886" w14:textId="17DC753B" w:rsidR="00836035" w:rsidRDefault="00836035" w:rsidP="00867A22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7F8A12E0" wp14:editId="432BDA84">
            <wp:extent cx="5942170" cy="3628339"/>
            <wp:effectExtent l="0" t="0" r="190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29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DA0E7" w14:textId="77777777" w:rsidR="005C4663" w:rsidRDefault="005C4663" w:rsidP="00867A22">
      <w:pPr>
        <w:jc w:val="center"/>
        <w:rPr>
          <w:rFonts w:ascii="Cambria" w:hAnsi="Cambria"/>
          <w:color w:val="002060"/>
          <w:sz w:val="26"/>
          <w:szCs w:val="26"/>
        </w:rPr>
      </w:pPr>
    </w:p>
    <w:p w14:paraId="6BCDB868" w14:textId="1B38F06B" w:rsidR="003F2EDC" w:rsidRPr="002B2FC0" w:rsidRDefault="003F2EDC" w:rsidP="003F2EDC">
      <w:pPr>
        <w:rPr>
          <w:rFonts w:ascii="Cambria" w:hAnsi="Cambria"/>
          <w:b/>
          <w:color w:val="002060"/>
          <w:sz w:val="26"/>
          <w:szCs w:val="26"/>
        </w:rPr>
      </w:pPr>
      <w:bookmarkStart w:id="1" w:name="_GoBack"/>
      <w:r w:rsidRPr="00B52199">
        <w:rPr>
          <w:rFonts w:ascii="Cambria" w:hAnsi="Cambria"/>
          <w:b/>
          <w:color w:val="002060"/>
          <w:sz w:val="26"/>
          <w:szCs w:val="26"/>
          <w:u w:val="single"/>
        </w:rPr>
        <w:lastRenderedPageBreak/>
        <w:t>Bước  2</w:t>
      </w:r>
      <w:bookmarkEnd w:id="1"/>
      <w:r>
        <w:rPr>
          <w:rFonts w:ascii="Cambria" w:hAnsi="Cambria"/>
          <w:b/>
          <w:color w:val="002060"/>
          <w:sz w:val="26"/>
          <w:szCs w:val="26"/>
        </w:rPr>
        <w:t>: Xét tuyển nguyện vọng 2</w:t>
      </w:r>
    </w:p>
    <w:p w14:paraId="4E28646E" w14:textId="77777777" w:rsidR="003F2EDC" w:rsidRDefault="003F2EDC" w:rsidP="003F2EDC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Tuyển sinh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Xét tuyển theo Bộ GD&amp;ĐT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Xét tuyển nguyện vọng 2</w:t>
      </w:r>
      <w:r>
        <w:rPr>
          <w:rFonts w:ascii="Cambria" w:hAnsi="Cambria"/>
          <w:b/>
          <w:i/>
          <w:color w:val="C00000"/>
          <w:sz w:val="26"/>
          <w:szCs w:val="26"/>
        </w:rPr>
        <w:tab/>
      </w:r>
    </w:p>
    <w:p w14:paraId="7EA1AEBE" w14:textId="77777777" w:rsidR="003F2EDC" w:rsidRDefault="003F2EDC" w:rsidP="003F2EDC">
      <w:pPr>
        <w:rPr>
          <w:rFonts w:ascii="Cambria" w:hAnsi="Cambria"/>
          <w:b/>
          <w:color w:val="002060"/>
          <w:sz w:val="26"/>
          <w:szCs w:val="26"/>
          <w:u w:val="single"/>
        </w:rPr>
      </w:pPr>
      <w:r>
        <w:rPr>
          <w:noProof/>
        </w:rPr>
        <w:drawing>
          <wp:inline distT="0" distB="0" distL="0" distR="0" wp14:anchorId="1BB9A69D" wp14:editId="3C39849D">
            <wp:extent cx="5943600" cy="291973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E3B3B" w14:textId="3F3B1E32" w:rsidR="000B331F" w:rsidRDefault="000B331F" w:rsidP="00670B9D">
      <w:pPr>
        <w:rPr>
          <w:rFonts w:ascii="Cambria" w:hAnsi="Cambria"/>
          <w:b/>
          <w:color w:val="002060"/>
          <w:sz w:val="26"/>
          <w:szCs w:val="26"/>
          <w:u w:val="single"/>
        </w:rPr>
      </w:pPr>
    </w:p>
    <w:p w14:paraId="6BEE9E0B" w14:textId="11568101" w:rsidR="0052255D" w:rsidRPr="00BA404B" w:rsidRDefault="00BA404B" w:rsidP="0052255D">
      <w:pPr>
        <w:rPr>
          <w:rFonts w:ascii="Cambria" w:hAnsi="Cambria"/>
          <w:b/>
          <w:i/>
          <w:color w:val="002060"/>
          <w:sz w:val="26"/>
          <w:szCs w:val="26"/>
        </w:rPr>
      </w:pPr>
      <w:r w:rsidRPr="00BA404B">
        <w:rPr>
          <w:rFonts w:ascii="Cambria" w:hAnsi="Cambria"/>
          <w:b/>
          <w:i/>
          <w:color w:val="002060"/>
          <w:sz w:val="26"/>
          <w:szCs w:val="26"/>
          <w:u w:val="single"/>
        </w:rPr>
        <w:t>Ghi chú</w:t>
      </w:r>
      <w:r w:rsidRPr="00BA404B">
        <w:rPr>
          <w:rFonts w:ascii="Cambria" w:hAnsi="Cambria"/>
          <w:b/>
          <w:i/>
          <w:color w:val="002060"/>
          <w:sz w:val="26"/>
          <w:szCs w:val="26"/>
        </w:rPr>
        <w:t xml:space="preserve">: </w:t>
      </w:r>
      <w:r w:rsidRPr="00BA404B">
        <w:rPr>
          <w:rFonts w:ascii="Cambria" w:hAnsi="Cambria"/>
          <w:i/>
          <w:color w:val="002060"/>
          <w:sz w:val="26"/>
          <w:szCs w:val="26"/>
        </w:rPr>
        <w:t>Để i</w:t>
      </w:r>
      <w:r w:rsidR="0052255D" w:rsidRPr="00BA404B">
        <w:rPr>
          <w:rFonts w:ascii="Cambria" w:hAnsi="Cambria"/>
          <w:i/>
          <w:color w:val="002060"/>
          <w:sz w:val="26"/>
          <w:szCs w:val="26"/>
        </w:rPr>
        <w:t>n giấy báo trúng tuyển cho thí sinh</w:t>
      </w:r>
      <w:r w:rsidRPr="00BA404B">
        <w:rPr>
          <w:rFonts w:ascii="Cambria" w:hAnsi="Cambria"/>
          <w:i/>
          <w:color w:val="002060"/>
          <w:sz w:val="26"/>
          <w:szCs w:val="26"/>
        </w:rPr>
        <w:t xml:space="preserve"> ta thao tác như sau:</w:t>
      </w:r>
    </w:p>
    <w:p w14:paraId="5A02456B" w14:textId="12B8515F" w:rsidR="0052255D" w:rsidRDefault="0052255D" w:rsidP="0052255D">
      <w:pPr>
        <w:rPr>
          <w:rFonts w:ascii="Cambria" w:hAnsi="Cambria"/>
          <w:b/>
          <w:i/>
          <w:color w:val="C00000"/>
          <w:sz w:val="26"/>
          <w:szCs w:val="26"/>
        </w:rPr>
      </w:pPr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i/>
          <w:color w:val="C00000"/>
          <w:sz w:val="26"/>
          <w:szCs w:val="26"/>
        </w:rPr>
        <w:t>Tuyển sinh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Thí sinh trúng tuyển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>Danh sách thí sinh trúng tuyển</w:t>
      </w:r>
    </w:p>
    <w:p w14:paraId="41370791" w14:textId="6B999F27" w:rsidR="009C62CA" w:rsidRDefault="009C62CA" w:rsidP="0052255D">
      <w:pPr>
        <w:rPr>
          <w:rFonts w:ascii="Cambria" w:hAnsi="Cambria"/>
          <w:color w:val="002060"/>
          <w:sz w:val="26"/>
          <w:szCs w:val="26"/>
        </w:rPr>
      </w:pPr>
      <w:r>
        <w:rPr>
          <w:noProof/>
        </w:rPr>
        <w:drawing>
          <wp:inline distT="0" distB="0" distL="0" distR="0" wp14:anchorId="7F7B899C" wp14:editId="3E8067B2">
            <wp:extent cx="5943600" cy="291528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C62CA" w:rsidSect="003B0F36">
      <w:footerReference w:type="even" r:id="rId27"/>
      <w:footerReference w:type="default" r:id="rId28"/>
      <w:pgSz w:w="12240" w:h="15840" w:code="1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BF28F1" w14:textId="77777777" w:rsidR="00BD42F3" w:rsidRDefault="00BD42F3">
      <w:pPr>
        <w:spacing w:after="0" w:line="240" w:lineRule="auto"/>
      </w:pPr>
      <w:r>
        <w:separator/>
      </w:r>
    </w:p>
  </w:endnote>
  <w:endnote w:type="continuationSeparator" w:id="0">
    <w:p w14:paraId="5D4B5DBF" w14:textId="77777777" w:rsidR="00BD42F3" w:rsidRDefault="00BD4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BAFC14" w14:textId="77777777" w:rsidR="0064643C" w:rsidRDefault="0064643C" w:rsidP="006464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E3ED696" w14:textId="77777777" w:rsidR="0064643C" w:rsidRDefault="0064643C" w:rsidP="0018218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ACF30A" w14:textId="39CF1BB5" w:rsidR="0064643C" w:rsidRPr="0018218D" w:rsidRDefault="0064643C" w:rsidP="0064643C">
    <w:pPr>
      <w:pStyle w:val="Footer"/>
      <w:framePr w:wrap="around" w:vAnchor="text" w:hAnchor="margin" w:xAlign="right" w:y="1"/>
      <w:rPr>
        <w:rStyle w:val="PageNumber"/>
        <w:b/>
      </w:rPr>
    </w:pPr>
    <w:r w:rsidRPr="0018218D">
      <w:rPr>
        <w:rStyle w:val="PageNumber"/>
        <w:b/>
      </w:rPr>
      <w:t xml:space="preserve">Trang </w:t>
    </w:r>
    <w:r w:rsidRPr="0018218D">
      <w:rPr>
        <w:rStyle w:val="PageNumber"/>
        <w:b/>
      </w:rPr>
      <w:fldChar w:fldCharType="begin"/>
    </w:r>
    <w:r w:rsidRPr="0018218D">
      <w:rPr>
        <w:rStyle w:val="PageNumber"/>
        <w:b/>
      </w:rPr>
      <w:instrText xml:space="preserve">PAGE  </w:instrText>
    </w:r>
    <w:r w:rsidRPr="0018218D">
      <w:rPr>
        <w:rStyle w:val="PageNumber"/>
        <w:b/>
      </w:rPr>
      <w:fldChar w:fldCharType="separate"/>
    </w:r>
    <w:r w:rsidR="00B52199">
      <w:rPr>
        <w:rStyle w:val="PageNumber"/>
        <w:b/>
        <w:noProof/>
      </w:rPr>
      <w:t>7</w:t>
    </w:r>
    <w:r w:rsidRPr="0018218D">
      <w:rPr>
        <w:rStyle w:val="PageNumber"/>
        <w:b/>
      </w:rPr>
      <w:fldChar w:fldCharType="end"/>
    </w:r>
  </w:p>
  <w:p w14:paraId="1EF8D916" w14:textId="22EBFCD8" w:rsidR="0064643C" w:rsidRPr="003E0C8B" w:rsidRDefault="003E0C8B" w:rsidP="0018218D">
    <w:pPr>
      <w:pStyle w:val="Footer"/>
      <w:ind w:right="360"/>
      <w:rPr>
        <w:rFonts w:ascii="Cambria" w:hAnsi="Cambria"/>
        <w:sz w:val="20"/>
        <w:szCs w:val="20"/>
      </w:rPr>
    </w:pPr>
    <w:r>
      <w:rPr>
        <w:rFonts w:ascii="Cambria" w:hAnsi="Cambria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4F9EC5" wp14:editId="4FDDD38E">
              <wp:simplePos x="0" y="0"/>
              <wp:positionH relativeFrom="column">
                <wp:posOffset>0</wp:posOffset>
              </wp:positionH>
              <wp:positionV relativeFrom="paragraph">
                <wp:posOffset>-80010</wp:posOffset>
              </wp:positionV>
              <wp:extent cx="5943600" cy="0"/>
              <wp:effectExtent l="0" t="0" r="25400" b="2540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line w14:anchorId="3E0A233D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6.3pt" to="468pt,-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" strokecolor="#f24f4f [3204]" strokeweight="1pt">
              <v:stroke joinstyle="miter"/>
            </v:line>
          </w:pict>
        </mc:Fallback>
      </mc:AlternateContent>
    </w:r>
    <w:r w:rsidRPr="003E0C8B">
      <w:rPr>
        <w:rFonts w:ascii="Cambria" w:hAnsi="Cambria"/>
        <w:sz w:val="20"/>
        <w:szCs w:val="20"/>
      </w:rPr>
      <w:t>H</w:t>
    </w:r>
    <w:r w:rsidRPr="003E0C8B">
      <w:rPr>
        <w:rFonts w:ascii="Cambria" w:hAnsi="Cambria" w:cs="Times New Roman"/>
        <w:sz w:val="20"/>
        <w:szCs w:val="20"/>
      </w:rPr>
      <w:t>ƯỚ</w:t>
    </w:r>
    <w:r w:rsidRPr="003E0C8B">
      <w:rPr>
        <w:rFonts w:ascii="Cambria" w:hAnsi="Cambria"/>
        <w:sz w:val="20"/>
        <w:szCs w:val="20"/>
      </w:rPr>
      <w:t>NG D</w:t>
    </w:r>
    <w:r w:rsidRPr="003E0C8B">
      <w:rPr>
        <w:rFonts w:ascii="Cambria" w:hAnsi="Cambria" w:cs="Times New Roman"/>
        <w:sz w:val="20"/>
        <w:szCs w:val="20"/>
      </w:rPr>
      <w:t>Ẫ</w:t>
    </w:r>
    <w:r w:rsidRPr="003E0C8B">
      <w:rPr>
        <w:rFonts w:ascii="Cambria" w:hAnsi="Cambria"/>
        <w:sz w:val="20"/>
        <w:szCs w:val="20"/>
      </w:rPr>
      <w:t>N S</w:t>
    </w:r>
    <w:r w:rsidRPr="003E0C8B">
      <w:rPr>
        <w:rFonts w:ascii="Cambria" w:hAnsi="Cambria" w:cs="Times New Roman"/>
        <w:sz w:val="20"/>
        <w:szCs w:val="20"/>
      </w:rPr>
      <w:t>Ử</w:t>
    </w:r>
    <w:r w:rsidRPr="003E0C8B">
      <w:rPr>
        <w:rFonts w:ascii="Cambria" w:hAnsi="Cambria"/>
        <w:sz w:val="20"/>
        <w:szCs w:val="20"/>
      </w:rPr>
      <w:t xml:space="preserve"> D</w:t>
    </w:r>
    <w:r w:rsidRPr="003E0C8B">
      <w:rPr>
        <w:rFonts w:ascii="Cambria" w:hAnsi="Cambria" w:cs="Times New Roman"/>
        <w:sz w:val="20"/>
        <w:szCs w:val="20"/>
      </w:rPr>
      <w:t>Ụ</w:t>
    </w:r>
    <w:r w:rsidRPr="003E0C8B">
      <w:rPr>
        <w:rFonts w:ascii="Cambria" w:hAnsi="Cambria"/>
        <w:sz w:val="20"/>
        <w:szCs w:val="20"/>
      </w:rPr>
      <w:t>NG PMT-EMS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69D8D6" w14:textId="77777777" w:rsidR="00BD42F3" w:rsidRDefault="00BD42F3">
      <w:pPr>
        <w:spacing w:after="0" w:line="240" w:lineRule="auto"/>
      </w:pPr>
      <w:r>
        <w:separator/>
      </w:r>
    </w:p>
  </w:footnote>
  <w:footnote w:type="continuationSeparator" w:id="0">
    <w:p w14:paraId="6136E4D1" w14:textId="77777777" w:rsidR="00BD42F3" w:rsidRDefault="00BD4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40436"/>
    <w:multiLevelType w:val="hybridMultilevel"/>
    <w:tmpl w:val="85EC56BE"/>
    <w:lvl w:ilvl="0" w:tplc="2D905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648AA"/>
    <w:multiLevelType w:val="hybridMultilevel"/>
    <w:tmpl w:val="AC7EE9FE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2">
    <w:nsid w:val="11023BCD"/>
    <w:multiLevelType w:val="hybridMultilevel"/>
    <w:tmpl w:val="E668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5A5236"/>
    <w:multiLevelType w:val="hybridMultilevel"/>
    <w:tmpl w:val="3AF42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4183D"/>
    <w:multiLevelType w:val="hybridMultilevel"/>
    <w:tmpl w:val="482EA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603219"/>
    <w:multiLevelType w:val="hybridMultilevel"/>
    <w:tmpl w:val="7D50F87A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340FFC"/>
    <w:multiLevelType w:val="hybridMultilevel"/>
    <w:tmpl w:val="D8EC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60092F"/>
    <w:multiLevelType w:val="hybridMultilevel"/>
    <w:tmpl w:val="2488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46D19"/>
    <w:multiLevelType w:val="hybridMultilevel"/>
    <w:tmpl w:val="6A1E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AE56C24"/>
    <w:multiLevelType w:val="hybridMultilevel"/>
    <w:tmpl w:val="C3E0DBD8"/>
    <w:lvl w:ilvl="0" w:tplc="A75C06F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2E2572"/>
    <w:multiLevelType w:val="hybridMultilevel"/>
    <w:tmpl w:val="86ACF59A"/>
    <w:lvl w:ilvl="0" w:tplc="B122D988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22000F"/>
    <w:multiLevelType w:val="hybridMultilevel"/>
    <w:tmpl w:val="A28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324A21"/>
    <w:multiLevelType w:val="hybridMultilevel"/>
    <w:tmpl w:val="28304442"/>
    <w:lvl w:ilvl="0" w:tplc="2D9055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C265A6F"/>
    <w:multiLevelType w:val="hybridMultilevel"/>
    <w:tmpl w:val="5CEE98C8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3F60D4"/>
    <w:multiLevelType w:val="hybridMultilevel"/>
    <w:tmpl w:val="D37C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91585F"/>
    <w:multiLevelType w:val="hybridMultilevel"/>
    <w:tmpl w:val="00C8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225DB2"/>
    <w:multiLevelType w:val="hybridMultilevel"/>
    <w:tmpl w:val="68E2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0008F4"/>
    <w:multiLevelType w:val="hybridMultilevel"/>
    <w:tmpl w:val="78D6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325867"/>
    <w:multiLevelType w:val="hybridMultilevel"/>
    <w:tmpl w:val="5CF48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763899"/>
    <w:multiLevelType w:val="hybridMultilevel"/>
    <w:tmpl w:val="B7027C3E"/>
    <w:lvl w:ilvl="0" w:tplc="F95036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2B14DC"/>
    <w:multiLevelType w:val="hybridMultilevel"/>
    <w:tmpl w:val="EE6C50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7F0943D9"/>
    <w:multiLevelType w:val="hybridMultilevel"/>
    <w:tmpl w:val="5DDACE6E"/>
    <w:lvl w:ilvl="0" w:tplc="052A595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14"/>
  </w:num>
  <w:num w:numId="7">
    <w:abstractNumId w:val="12"/>
  </w:num>
  <w:num w:numId="8">
    <w:abstractNumId w:val="3"/>
  </w:num>
  <w:num w:numId="9">
    <w:abstractNumId w:val="16"/>
  </w:num>
  <w:num w:numId="10">
    <w:abstractNumId w:val="19"/>
  </w:num>
  <w:num w:numId="11">
    <w:abstractNumId w:val="22"/>
  </w:num>
  <w:num w:numId="12">
    <w:abstractNumId w:val="1"/>
  </w:num>
  <w:num w:numId="13">
    <w:abstractNumId w:val="13"/>
  </w:num>
  <w:num w:numId="14">
    <w:abstractNumId w:val="4"/>
  </w:num>
  <w:num w:numId="15">
    <w:abstractNumId w:val="18"/>
  </w:num>
  <w:num w:numId="16">
    <w:abstractNumId w:val="7"/>
  </w:num>
  <w:num w:numId="17">
    <w:abstractNumId w:val="5"/>
  </w:num>
  <w:num w:numId="18">
    <w:abstractNumId w:val="15"/>
  </w:num>
  <w:num w:numId="19">
    <w:abstractNumId w:val="23"/>
  </w:num>
  <w:num w:numId="20">
    <w:abstractNumId w:val="17"/>
  </w:num>
  <w:num w:numId="21">
    <w:abstractNumId w:val="20"/>
  </w:num>
  <w:num w:numId="22">
    <w:abstractNumId w:val="10"/>
  </w:num>
  <w:num w:numId="23">
    <w:abstractNumId w:val="8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8CE"/>
    <w:rsid w:val="00006FBA"/>
    <w:rsid w:val="00011312"/>
    <w:rsid w:val="000138EA"/>
    <w:rsid w:val="000141E5"/>
    <w:rsid w:val="000273DA"/>
    <w:rsid w:val="00030066"/>
    <w:rsid w:val="00035138"/>
    <w:rsid w:val="00035B8D"/>
    <w:rsid w:val="0003665B"/>
    <w:rsid w:val="000407D0"/>
    <w:rsid w:val="000414F0"/>
    <w:rsid w:val="00041BBE"/>
    <w:rsid w:val="000440BB"/>
    <w:rsid w:val="000446F8"/>
    <w:rsid w:val="00052968"/>
    <w:rsid w:val="00053422"/>
    <w:rsid w:val="00062BF1"/>
    <w:rsid w:val="00064AC6"/>
    <w:rsid w:val="0007089B"/>
    <w:rsid w:val="00071DAF"/>
    <w:rsid w:val="00082442"/>
    <w:rsid w:val="00082E51"/>
    <w:rsid w:val="000904F1"/>
    <w:rsid w:val="00092D0D"/>
    <w:rsid w:val="000B331F"/>
    <w:rsid w:val="000C0ACF"/>
    <w:rsid w:val="000D0E13"/>
    <w:rsid w:val="000D3967"/>
    <w:rsid w:val="000E041D"/>
    <w:rsid w:val="000E570C"/>
    <w:rsid w:val="00102702"/>
    <w:rsid w:val="0010332B"/>
    <w:rsid w:val="00117847"/>
    <w:rsid w:val="001228D8"/>
    <w:rsid w:val="00124868"/>
    <w:rsid w:val="00125F45"/>
    <w:rsid w:val="00126C37"/>
    <w:rsid w:val="001270F2"/>
    <w:rsid w:val="00127EFD"/>
    <w:rsid w:val="001403C4"/>
    <w:rsid w:val="00140FEB"/>
    <w:rsid w:val="001474E8"/>
    <w:rsid w:val="001502CF"/>
    <w:rsid w:val="00152CBC"/>
    <w:rsid w:val="00155B8E"/>
    <w:rsid w:val="00163E65"/>
    <w:rsid w:val="00172010"/>
    <w:rsid w:val="0018218D"/>
    <w:rsid w:val="00191225"/>
    <w:rsid w:val="00193ADB"/>
    <w:rsid w:val="001975C7"/>
    <w:rsid w:val="00197D93"/>
    <w:rsid w:val="001A0704"/>
    <w:rsid w:val="001A4A52"/>
    <w:rsid w:val="001A4A65"/>
    <w:rsid w:val="001C0516"/>
    <w:rsid w:val="001C183C"/>
    <w:rsid w:val="001D199A"/>
    <w:rsid w:val="001D2FD2"/>
    <w:rsid w:val="001E63BB"/>
    <w:rsid w:val="001E6773"/>
    <w:rsid w:val="001F2D29"/>
    <w:rsid w:val="001F344F"/>
    <w:rsid w:val="001F55D4"/>
    <w:rsid w:val="001F6D19"/>
    <w:rsid w:val="00202121"/>
    <w:rsid w:val="00207AFD"/>
    <w:rsid w:val="0021092C"/>
    <w:rsid w:val="00212FA3"/>
    <w:rsid w:val="00221867"/>
    <w:rsid w:val="0022330D"/>
    <w:rsid w:val="002248CC"/>
    <w:rsid w:val="00227556"/>
    <w:rsid w:val="00227729"/>
    <w:rsid w:val="002277B1"/>
    <w:rsid w:val="002359F1"/>
    <w:rsid w:val="00247969"/>
    <w:rsid w:val="00252405"/>
    <w:rsid w:val="00255AB1"/>
    <w:rsid w:val="00255F7A"/>
    <w:rsid w:val="00264FB6"/>
    <w:rsid w:val="00276513"/>
    <w:rsid w:val="00276A40"/>
    <w:rsid w:val="00290BC6"/>
    <w:rsid w:val="002927B1"/>
    <w:rsid w:val="0029653D"/>
    <w:rsid w:val="002A603F"/>
    <w:rsid w:val="002B2FC0"/>
    <w:rsid w:val="002B52AF"/>
    <w:rsid w:val="002C703C"/>
    <w:rsid w:val="002E3C8E"/>
    <w:rsid w:val="002F70E1"/>
    <w:rsid w:val="003001C4"/>
    <w:rsid w:val="00304795"/>
    <w:rsid w:val="0030553F"/>
    <w:rsid w:val="00306151"/>
    <w:rsid w:val="0031353F"/>
    <w:rsid w:val="00316889"/>
    <w:rsid w:val="0034346A"/>
    <w:rsid w:val="00344D6F"/>
    <w:rsid w:val="00346DC5"/>
    <w:rsid w:val="00347A73"/>
    <w:rsid w:val="00360C7D"/>
    <w:rsid w:val="003741C8"/>
    <w:rsid w:val="00376A14"/>
    <w:rsid w:val="00392BB1"/>
    <w:rsid w:val="003947E1"/>
    <w:rsid w:val="003A5B31"/>
    <w:rsid w:val="003A7DD1"/>
    <w:rsid w:val="003B0F36"/>
    <w:rsid w:val="003B321A"/>
    <w:rsid w:val="003C2725"/>
    <w:rsid w:val="003C3388"/>
    <w:rsid w:val="003C3816"/>
    <w:rsid w:val="003C3AEA"/>
    <w:rsid w:val="003C5997"/>
    <w:rsid w:val="003D4A4E"/>
    <w:rsid w:val="003D78A4"/>
    <w:rsid w:val="003E0C8B"/>
    <w:rsid w:val="003E50B6"/>
    <w:rsid w:val="003F02BD"/>
    <w:rsid w:val="003F2EDC"/>
    <w:rsid w:val="00404D28"/>
    <w:rsid w:val="004167E7"/>
    <w:rsid w:val="00417291"/>
    <w:rsid w:val="004226E5"/>
    <w:rsid w:val="004348F2"/>
    <w:rsid w:val="00440CFE"/>
    <w:rsid w:val="00446B60"/>
    <w:rsid w:val="00451BD9"/>
    <w:rsid w:val="00465473"/>
    <w:rsid w:val="00466423"/>
    <w:rsid w:val="0048063D"/>
    <w:rsid w:val="004A48DC"/>
    <w:rsid w:val="004B18CB"/>
    <w:rsid w:val="004C2FCF"/>
    <w:rsid w:val="004D1B59"/>
    <w:rsid w:val="004E56D8"/>
    <w:rsid w:val="004F50AE"/>
    <w:rsid w:val="0050362D"/>
    <w:rsid w:val="00517ECC"/>
    <w:rsid w:val="005216BB"/>
    <w:rsid w:val="00521C5E"/>
    <w:rsid w:val="0052255D"/>
    <w:rsid w:val="00524B4B"/>
    <w:rsid w:val="00530994"/>
    <w:rsid w:val="00556233"/>
    <w:rsid w:val="00557B73"/>
    <w:rsid w:val="005659A8"/>
    <w:rsid w:val="00574250"/>
    <w:rsid w:val="00574BD5"/>
    <w:rsid w:val="005750B4"/>
    <w:rsid w:val="00580346"/>
    <w:rsid w:val="0058449B"/>
    <w:rsid w:val="0059517F"/>
    <w:rsid w:val="005A0866"/>
    <w:rsid w:val="005B2305"/>
    <w:rsid w:val="005C2D54"/>
    <w:rsid w:val="005C4663"/>
    <w:rsid w:val="005D0D5F"/>
    <w:rsid w:val="005D1F71"/>
    <w:rsid w:val="005D2E52"/>
    <w:rsid w:val="005D71BD"/>
    <w:rsid w:val="005D7F66"/>
    <w:rsid w:val="005F090F"/>
    <w:rsid w:val="005F2095"/>
    <w:rsid w:val="005F214E"/>
    <w:rsid w:val="00603582"/>
    <w:rsid w:val="00612D41"/>
    <w:rsid w:val="00614EEF"/>
    <w:rsid w:val="00614F73"/>
    <w:rsid w:val="00616BBE"/>
    <w:rsid w:val="006178AC"/>
    <w:rsid w:val="00634BAA"/>
    <w:rsid w:val="00635408"/>
    <w:rsid w:val="0064120E"/>
    <w:rsid w:val="0064643C"/>
    <w:rsid w:val="0065311E"/>
    <w:rsid w:val="00670B9D"/>
    <w:rsid w:val="00671ADF"/>
    <w:rsid w:val="0069265D"/>
    <w:rsid w:val="006C36EE"/>
    <w:rsid w:val="006D0140"/>
    <w:rsid w:val="006F02A1"/>
    <w:rsid w:val="006F6DA6"/>
    <w:rsid w:val="006F7C40"/>
    <w:rsid w:val="00704016"/>
    <w:rsid w:val="00711343"/>
    <w:rsid w:val="00712A66"/>
    <w:rsid w:val="00717165"/>
    <w:rsid w:val="00722D86"/>
    <w:rsid w:val="0073169C"/>
    <w:rsid w:val="00741D12"/>
    <w:rsid w:val="007473AB"/>
    <w:rsid w:val="00754E9D"/>
    <w:rsid w:val="007608CE"/>
    <w:rsid w:val="00765A67"/>
    <w:rsid w:val="0077051A"/>
    <w:rsid w:val="00772369"/>
    <w:rsid w:val="0077247B"/>
    <w:rsid w:val="007A3F00"/>
    <w:rsid w:val="007C5306"/>
    <w:rsid w:val="007D47D4"/>
    <w:rsid w:val="007E0C0E"/>
    <w:rsid w:val="007E0FDB"/>
    <w:rsid w:val="007F57C0"/>
    <w:rsid w:val="00812C65"/>
    <w:rsid w:val="008169DB"/>
    <w:rsid w:val="0083025F"/>
    <w:rsid w:val="00833CB7"/>
    <w:rsid w:val="00833E89"/>
    <w:rsid w:val="00836035"/>
    <w:rsid w:val="00845F6D"/>
    <w:rsid w:val="008579D3"/>
    <w:rsid w:val="0086210A"/>
    <w:rsid w:val="00867A22"/>
    <w:rsid w:val="00874E54"/>
    <w:rsid w:val="008768D9"/>
    <w:rsid w:val="00877E55"/>
    <w:rsid w:val="0088448B"/>
    <w:rsid w:val="00887912"/>
    <w:rsid w:val="008A0ABE"/>
    <w:rsid w:val="008A5DC5"/>
    <w:rsid w:val="008B0DCF"/>
    <w:rsid w:val="008B6013"/>
    <w:rsid w:val="008C1240"/>
    <w:rsid w:val="008D3980"/>
    <w:rsid w:val="008F482B"/>
    <w:rsid w:val="008F5B90"/>
    <w:rsid w:val="0090500B"/>
    <w:rsid w:val="0091071F"/>
    <w:rsid w:val="0092210F"/>
    <w:rsid w:val="009247DC"/>
    <w:rsid w:val="0092602F"/>
    <w:rsid w:val="0093078B"/>
    <w:rsid w:val="00936B18"/>
    <w:rsid w:val="00940323"/>
    <w:rsid w:val="009403E4"/>
    <w:rsid w:val="00943D17"/>
    <w:rsid w:val="0094638F"/>
    <w:rsid w:val="00946BC0"/>
    <w:rsid w:val="00980DDD"/>
    <w:rsid w:val="00984879"/>
    <w:rsid w:val="009848AC"/>
    <w:rsid w:val="00997AC4"/>
    <w:rsid w:val="009A52A8"/>
    <w:rsid w:val="009C3C57"/>
    <w:rsid w:val="009C62CA"/>
    <w:rsid w:val="009D07A2"/>
    <w:rsid w:val="009F07EB"/>
    <w:rsid w:val="009F10A2"/>
    <w:rsid w:val="009F5157"/>
    <w:rsid w:val="009F62F0"/>
    <w:rsid w:val="00A04073"/>
    <w:rsid w:val="00A07397"/>
    <w:rsid w:val="00A10600"/>
    <w:rsid w:val="00A14344"/>
    <w:rsid w:val="00A32266"/>
    <w:rsid w:val="00A42103"/>
    <w:rsid w:val="00A46913"/>
    <w:rsid w:val="00A526DF"/>
    <w:rsid w:val="00A540AE"/>
    <w:rsid w:val="00A60B52"/>
    <w:rsid w:val="00A64497"/>
    <w:rsid w:val="00A65D66"/>
    <w:rsid w:val="00A67DC4"/>
    <w:rsid w:val="00A701E3"/>
    <w:rsid w:val="00A74EED"/>
    <w:rsid w:val="00A83AB9"/>
    <w:rsid w:val="00A9448F"/>
    <w:rsid w:val="00A9715D"/>
    <w:rsid w:val="00AA1BBD"/>
    <w:rsid w:val="00AC48AF"/>
    <w:rsid w:val="00AC4985"/>
    <w:rsid w:val="00AC60C4"/>
    <w:rsid w:val="00AD600F"/>
    <w:rsid w:val="00AE127D"/>
    <w:rsid w:val="00AE5C73"/>
    <w:rsid w:val="00AF5AE5"/>
    <w:rsid w:val="00B0132B"/>
    <w:rsid w:val="00B12708"/>
    <w:rsid w:val="00B24705"/>
    <w:rsid w:val="00B25928"/>
    <w:rsid w:val="00B30463"/>
    <w:rsid w:val="00B41061"/>
    <w:rsid w:val="00B46BB1"/>
    <w:rsid w:val="00B52199"/>
    <w:rsid w:val="00B615D0"/>
    <w:rsid w:val="00B72B84"/>
    <w:rsid w:val="00B844CD"/>
    <w:rsid w:val="00B86324"/>
    <w:rsid w:val="00B86DFD"/>
    <w:rsid w:val="00BA404B"/>
    <w:rsid w:val="00BA44F7"/>
    <w:rsid w:val="00BB5307"/>
    <w:rsid w:val="00BB64BC"/>
    <w:rsid w:val="00BC5029"/>
    <w:rsid w:val="00BD42F3"/>
    <w:rsid w:val="00BD51D6"/>
    <w:rsid w:val="00BF16EB"/>
    <w:rsid w:val="00BF73C1"/>
    <w:rsid w:val="00BF7611"/>
    <w:rsid w:val="00C17547"/>
    <w:rsid w:val="00C2412F"/>
    <w:rsid w:val="00C33817"/>
    <w:rsid w:val="00C553CB"/>
    <w:rsid w:val="00C55FC1"/>
    <w:rsid w:val="00C6452B"/>
    <w:rsid w:val="00C722DD"/>
    <w:rsid w:val="00C82D8D"/>
    <w:rsid w:val="00C93B75"/>
    <w:rsid w:val="00CA1949"/>
    <w:rsid w:val="00CA692F"/>
    <w:rsid w:val="00CA783D"/>
    <w:rsid w:val="00CB6488"/>
    <w:rsid w:val="00CC7CB3"/>
    <w:rsid w:val="00CD09C5"/>
    <w:rsid w:val="00CD0E25"/>
    <w:rsid w:val="00CE107A"/>
    <w:rsid w:val="00CE53B1"/>
    <w:rsid w:val="00CE6A74"/>
    <w:rsid w:val="00CF17DE"/>
    <w:rsid w:val="00D0220E"/>
    <w:rsid w:val="00D1620D"/>
    <w:rsid w:val="00D1654F"/>
    <w:rsid w:val="00D254EE"/>
    <w:rsid w:val="00D25ACB"/>
    <w:rsid w:val="00D27960"/>
    <w:rsid w:val="00D341C8"/>
    <w:rsid w:val="00D43037"/>
    <w:rsid w:val="00D4386C"/>
    <w:rsid w:val="00D44FE9"/>
    <w:rsid w:val="00D459C8"/>
    <w:rsid w:val="00D466D4"/>
    <w:rsid w:val="00D51CCA"/>
    <w:rsid w:val="00D72AF1"/>
    <w:rsid w:val="00D74888"/>
    <w:rsid w:val="00D918AD"/>
    <w:rsid w:val="00D967A8"/>
    <w:rsid w:val="00DB380E"/>
    <w:rsid w:val="00DB4EB4"/>
    <w:rsid w:val="00DB5C59"/>
    <w:rsid w:val="00DB5CDA"/>
    <w:rsid w:val="00DB6145"/>
    <w:rsid w:val="00DC50C9"/>
    <w:rsid w:val="00DC7B87"/>
    <w:rsid w:val="00DD0E57"/>
    <w:rsid w:val="00DE3D4B"/>
    <w:rsid w:val="00DF5E36"/>
    <w:rsid w:val="00E0700D"/>
    <w:rsid w:val="00E102D5"/>
    <w:rsid w:val="00E213A1"/>
    <w:rsid w:val="00E27B51"/>
    <w:rsid w:val="00E31472"/>
    <w:rsid w:val="00E33D6B"/>
    <w:rsid w:val="00E36D02"/>
    <w:rsid w:val="00E444DB"/>
    <w:rsid w:val="00E4544B"/>
    <w:rsid w:val="00E66F9D"/>
    <w:rsid w:val="00E6767B"/>
    <w:rsid w:val="00E73488"/>
    <w:rsid w:val="00E8002A"/>
    <w:rsid w:val="00E83DEC"/>
    <w:rsid w:val="00E8661A"/>
    <w:rsid w:val="00E87A8A"/>
    <w:rsid w:val="00E906C3"/>
    <w:rsid w:val="00E92897"/>
    <w:rsid w:val="00EA7EAE"/>
    <w:rsid w:val="00EB0AA9"/>
    <w:rsid w:val="00EB33C9"/>
    <w:rsid w:val="00ED640C"/>
    <w:rsid w:val="00ED6C47"/>
    <w:rsid w:val="00EE25C1"/>
    <w:rsid w:val="00F12316"/>
    <w:rsid w:val="00F20D4C"/>
    <w:rsid w:val="00F5044B"/>
    <w:rsid w:val="00F50596"/>
    <w:rsid w:val="00F6244A"/>
    <w:rsid w:val="00F72EA8"/>
    <w:rsid w:val="00FA2E26"/>
    <w:rsid w:val="00FB0152"/>
    <w:rsid w:val="00FB350B"/>
    <w:rsid w:val="00FB45C9"/>
    <w:rsid w:val="00FB567E"/>
    <w:rsid w:val="00FC2740"/>
    <w:rsid w:val="00FC49A5"/>
    <w:rsid w:val="00FD38BE"/>
    <w:rsid w:val="00FE2DA2"/>
    <w:rsid w:val="00FE41AB"/>
    <w:rsid w:val="00FE4F83"/>
    <w:rsid w:val="00FE5B39"/>
    <w:rsid w:val="00FF64FB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1529AE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92C"/>
  </w:style>
  <w:style w:type="paragraph" w:styleId="Heading1">
    <w:name w:val="heading 1"/>
    <w:basedOn w:val="Normal"/>
    <w:next w:val="Normal"/>
    <w:link w:val="Heading1Char"/>
    <w:uiPriority w:val="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08CE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8C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08C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08C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08C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08C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7608CE"/>
    <w:pPr>
      <w:pBdr>
        <w:top w:val="single" w:sz="6" w:space="8" w:color="F0BB44" w:themeColor="accent3"/>
        <w:bottom w:val="single" w:sz="6" w:space="8" w:color="F0BB4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7608CE"/>
    <w:rPr>
      <w:rFonts w:asciiTheme="majorHAnsi" w:eastAsiaTheme="majorEastAsia" w:hAnsiTheme="majorHAnsi" w:cstheme="majorBidi"/>
      <w:caps/>
      <w:color w:val="4C483D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08CE"/>
    <w:pPr>
      <w:numPr>
        <w:ilvl w:val="1"/>
      </w:numPr>
      <w:jc w:val="center"/>
    </w:pPr>
    <w:rPr>
      <w:color w:val="4C483D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08CE"/>
    <w:rPr>
      <w:color w:val="4C483D" w:themeColor="text2"/>
      <w:sz w:val="28"/>
      <w:szCs w:val="28"/>
    </w:rPr>
  </w:style>
  <w:style w:type="paragraph" w:styleId="NoSpacing">
    <w:name w:val="No Spacing"/>
    <w:uiPriority w:val="1"/>
    <w:qFormat/>
    <w:rsid w:val="007608CE"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608CE"/>
    <w:rPr>
      <w:rFonts w:asciiTheme="majorHAnsi" w:eastAsiaTheme="majorEastAsia" w:hAnsiTheme="majorHAnsi" w:cstheme="majorBidi"/>
      <w:color w:val="DF101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608CE"/>
    <w:rPr>
      <w:rFonts w:asciiTheme="majorHAnsi" w:eastAsiaTheme="majorEastAsia" w:hAnsiTheme="majorHAnsi" w:cstheme="majorBidi"/>
      <w:sz w:val="32"/>
      <w:szCs w:val="32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Ind w:w="0" w:type="dxa"/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pPr>
      <w:spacing w:before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7608CE"/>
    <w:rPr>
      <w:rFonts w:asciiTheme="majorHAnsi" w:eastAsiaTheme="majorEastAsia" w:hAnsiTheme="majorHAnsi" w:cstheme="majorBidi"/>
      <w:i/>
      <w:iCs/>
      <w:sz w:val="30"/>
      <w:szCs w:val="30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Ind w:w="0" w:type="dxa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7608CE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08CE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08CE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08C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08CE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608C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7608CE"/>
    <w:rPr>
      <w:b/>
      <w:bCs/>
    </w:rPr>
  </w:style>
  <w:style w:type="character" w:styleId="Emphasis">
    <w:name w:val="Emphasis"/>
    <w:basedOn w:val="DefaultParagraphFont"/>
    <w:uiPriority w:val="20"/>
    <w:qFormat/>
    <w:rsid w:val="007608CE"/>
    <w:rPr>
      <w:i/>
      <w:iCs/>
      <w:color w:val="000000" w:themeColor="text1"/>
    </w:rPr>
  </w:style>
  <w:style w:type="paragraph" w:styleId="Quote">
    <w:name w:val="Quote"/>
    <w:basedOn w:val="Normal"/>
    <w:next w:val="Normal"/>
    <w:link w:val="QuoteChar"/>
    <w:uiPriority w:val="29"/>
    <w:qFormat/>
    <w:rsid w:val="007608CE"/>
    <w:pPr>
      <w:spacing w:before="160"/>
      <w:ind w:left="720" w:right="720"/>
      <w:jc w:val="center"/>
    </w:pPr>
    <w:rPr>
      <w:i/>
      <w:iCs/>
      <w:color w:val="D59811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7608CE"/>
    <w:rPr>
      <w:i/>
      <w:iCs/>
      <w:color w:val="D59811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08CE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08CE"/>
    <w:rPr>
      <w:rFonts w:asciiTheme="majorHAnsi" w:eastAsiaTheme="majorEastAsia" w:hAnsiTheme="majorHAnsi" w:cstheme="majorBidi"/>
      <w:caps/>
      <w:color w:val="DF1010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7608C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7608C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7608C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7608CE"/>
    <w:rPr>
      <w:b/>
      <w:bCs/>
      <w:caps w:val="0"/>
      <w:smallCaps/>
      <w:spacing w:val="0"/>
    </w:rPr>
  </w:style>
  <w:style w:type="character" w:customStyle="1" w:styleId="apple-converted-space">
    <w:name w:val="apple-converted-space"/>
    <w:basedOn w:val="DefaultParagraphFont"/>
    <w:rsid w:val="00BF7611"/>
  </w:style>
  <w:style w:type="paragraph" w:styleId="NormalWeb">
    <w:name w:val="Normal (Web)"/>
    <w:basedOn w:val="Normal"/>
    <w:uiPriority w:val="99"/>
    <w:semiHidden/>
    <w:unhideWhenUsed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53422"/>
    <w:rPr>
      <w:color w:val="A3648B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2412F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03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3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yperlink" Target="mailto:lienhe@epmt.vn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hyperlink" Target="mailto:lienhe@epmt.vn" TargetMode="External"/><Relationship Id="rId22" Type="http://schemas.openxmlformats.org/officeDocument/2006/relationships/image" Target="media/image10.pn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ng\AppData\Roaming\Microsoft\Templates\Business%20plan.dotx" TargetMode="External"/></Relationships>
</file>

<file path=word/theme/theme1.xml><?xml version="1.0" encoding="utf-8"?>
<a:theme xmlns:a="http://schemas.openxmlformats.org/drawingml/2006/main" name="Red Business Set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>Địa chỉ: 43A, đường An Nhơn, Phường 17, Gò vấp, Tp. Hồ Chí Minh</CompanyAddress>
  <CompanyPhone>(08) 66.797.357</CompanyPhone>
  <CompanyFax/>
  <CompanyEmail>Email: lienhe@epmt.vn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AC9B9C-39C7-442D-A2C6-BC21F3368F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A5B252-B1AC-4262-BE25-186561E0F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plan.dotx</Template>
  <TotalTime>262</TotalTime>
  <Pages>7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HƯỚNG DẪN SỬ DỤNG</vt:lpstr>
    </vt:vector>
  </TitlesOfParts>
  <Company/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subject/>
  <dc:creator>SỞ GIÁO DC VÀ ĐÀO TẠO</dc:creator>
  <cp:keywords/>
  <dc:description/>
  <cp:lastModifiedBy>TEST03</cp:lastModifiedBy>
  <cp:revision>160</cp:revision>
  <cp:lastPrinted>2014-10-25T11:05:00Z</cp:lastPrinted>
  <dcterms:created xsi:type="dcterms:W3CDTF">2015-01-06T09:03:00Z</dcterms:created>
  <dcterms:modified xsi:type="dcterms:W3CDTF">2015-01-12T07:17:00Z</dcterms:modified>
  <cp:contentStatus>Website: epmt.vn</cp:contentStatus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TC038436609991</vt:lpwstr>
  </property>
</Properties>
</file>